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003CD" w14:textId="77777777" w:rsidR="001C5874" w:rsidRDefault="00C1710E">
      <w:pPr>
        <w:rPr>
          <w:rStyle w:val="Estilo1Ttulo"/>
        </w:rPr>
        <w:sectPr w:rsidR="001C5874" w:rsidSect="00C1710E">
          <w:headerReference w:type="default" r:id="rId8"/>
          <w:footerReference w:type="default" r:id="rId9"/>
          <w:type w:val="continuous"/>
          <w:pgSz w:w="12240" w:h="15840"/>
          <w:pgMar w:top="1134" w:right="1134" w:bottom="1134" w:left="1134" w:header="709" w:footer="709" w:gutter="0"/>
          <w:cols w:space="708"/>
          <w:titlePg/>
          <w:docGrid w:linePitch="360"/>
        </w:sectPr>
      </w:pPr>
      <w:r>
        <w:rPr>
          <w:rFonts w:ascii="Open Sans ExtraBold" w:hAnsi="Open Sans ExtraBold"/>
          <w:noProof/>
          <w:color w:val="000000" w:themeColor="text1"/>
          <w:sz w:val="50"/>
        </w:rPr>
        <mc:AlternateContent>
          <mc:Choice Requires="wps">
            <w:drawing>
              <wp:anchor distT="0" distB="0" distL="114300" distR="114300" simplePos="0" relativeHeight="251663360" behindDoc="0" locked="0" layoutInCell="1" allowOverlap="1" wp14:anchorId="02AF4523" wp14:editId="18FC0272">
                <wp:simplePos x="0" y="0"/>
                <wp:positionH relativeFrom="column">
                  <wp:posOffset>1374841</wp:posOffset>
                </wp:positionH>
                <wp:positionV relativeFrom="paragraph">
                  <wp:posOffset>2978453</wp:posOffset>
                </wp:positionV>
                <wp:extent cx="3510280" cy="3104866"/>
                <wp:effectExtent l="0" t="0" r="0" b="635"/>
                <wp:wrapNone/>
                <wp:docPr id="38" name="Rectángulo: esquinas redondeadas 38"/>
                <wp:cNvGraphicFramePr/>
                <a:graphic xmlns:a="http://schemas.openxmlformats.org/drawingml/2006/main">
                  <a:graphicData uri="http://schemas.microsoft.com/office/word/2010/wordprocessingShape">
                    <wps:wsp>
                      <wps:cNvSpPr/>
                      <wps:spPr>
                        <a:xfrm>
                          <a:off x="0" y="0"/>
                          <a:ext cx="3510280" cy="3104866"/>
                        </a:xfrm>
                        <a:prstGeom prst="roundRect">
                          <a:avLst>
                            <a:gd name="adj" fmla="val 8640"/>
                          </a:avLst>
                        </a:prstGeom>
                        <a:solidFill>
                          <a:srgbClr val="0398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53913" w14:textId="77777777" w:rsidR="00577865" w:rsidRDefault="00577865" w:rsidP="00577865">
                            <w:pPr>
                              <w:jc w:val="center"/>
                              <w:rPr>
                                <w:rFonts w:ascii="Open Sans Light" w:hAnsi="Open Sans Light" w:cs="Open Sans Light"/>
                                <w:sz w:val="20"/>
                                <w:szCs w:val="20"/>
                              </w:rPr>
                            </w:pPr>
                          </w:p>
                          <w:p w14:paraId="09DB8040" w14:textId="77777777" w:rsidR="006B285F" w:rsidRPr="002207C1" w:rsidRDefault="00C1710E" w:rsidP="00577865">
                            <w:pPr>
                              <w:jc w:val="center"/>
                              <w:rPr>
                                <w:rFonts w:ascii="Open Sans Light" w:hAnsi="Open Sans Light" w:cs="Open Sans Light"/>
                                <w:color w:val="FFFFFF" w:themeColor="background1"/>
                                <w:sz w:val="20"/>
                                <w:szCs w:val="20"/>
                              </w:rPr>
                            </w:pPr>
                            <w:r w:rsidRPr="002207C1">
                              <w:rPr>
                                <w:rFonts w:ascii="Open Sans Light" w:hAnsi="Open Sans Light" w:cs="Open Sans Light"/>
                                <w:color w:val="FFFFFF" w:themeColor="background1"/>
                                <w:sz w:val="20"/>
                                <w:szCs w:val="20"/>
                              </w:rPr>
                              <w:t>¡Hola!</w:t>
                            </w:r>
                          </w:p>
                          <w:p w14:paraId="44D3C27C" w14:textId="77777777" w:rsidR="00C1710E" w:rsidRPr="002207C1" w:rsidRDefault="00C1710E" w:rsidP="00577865">
                            <w:pPr>
                              <w:jc w:val="center"/>
                              <w:rPr>
                                <w:rFonts w:ascii="Open Sans Light" w:hAnsi="Open Sans Light" w:cs="Open Sans Light"/>
                                <w:color w:val="FFFFFF" w:themeColor="background1"/>
                                <w:sz w:val="20"/>
                                <w:szCs w:val="20"/>
                              </w:rPr>
                            </w:pPr>
                            <w:r w:rsidRPr="002207C1">
                              <w:rPr>
                                <w:rFonts w:ascii="Open Sans Light" w:hAnsi="Open Sans Light" w:cs="Open Sans Light"/>
                                <w:color w:val="FFFFFF" w:themeColor="background1"/>
                                <w:sz w:val="20"/>
                                <w:szCs w:val="20"/>
                              </w:rPr>
                              <w:t xml:space="preserve">En la presente plantilla hemos empleado controles de </w:t>
                            </w:r>
                            <w:r w:rsidR="00694667" w:rsidRPr="002207C1">
                              <w:rPr>
                                <w:rFonts w:ascii="Open Sans Light" w:hAnsi="Open Sans Light" w:cs="Open Sans Light"/>
                                <w:color w:val="FFFFFF" w:themeColor="background1"/>
                                <w:sz w:val="20"/>
                                <w:szCs w:val="20"/>
                              </w:rPr>
                              <w:t>contenido,</w:t>
                            </w:r>
                            <w:r w:rsidRPr="002207C1">
                              <w:rPr>
                                <w:rFonts w:ascii="Open Sans Light" w:hAnsi="Open Sans Light" w:cs="Open Sans Light"/>
                                <w:color w:val="FFFFFF" w:themeColor="background1"/>
                                <w:sz w:val="20"/>
                                <w:szCs w:val="20"/>
                              </w:rPr>
                              <w:t xml:space="preserve"> con ánimo de fijar el formato del texto de acuerdo </w:t>
                            </w:r>
                            <w:r w:rsidR="00694667" w:rsidRPr="002207C1">
                              <w:rPr>
                                <w:rFonts w:ascii="Open Sans Light" w:hAnsi="Open Sans Light" w:cs="Open Sans Light"/>
                                <w:color w:val="FFFFFF" w:themeColor="background1"/>
                                <w:sz w:val="20"/>
                                <w:szCs w:val="20"/>
                              </w:rPr>
                              <w:t>con</w:t>
                            </w:r>
                            <w:r w:rsidR="00577865" w:rsidRPr="002207C1">
                              <w:rPr>
                                <w:rFonts w:ascii="Open Sans Light" w:hAnsi="Open Sans Light" w:cs="Open Sans Light"/>
                                <w:color w:val="FFFFFF" w:themeColor="background1"/>
                                <w:sz w:val="20"/>
                                <w:szCs w:val="20"/>
                              </w:rPr>
                              <w:t xml:space="preserve"> el</w:t>
                            </w:r>
                            <w:r w:rsidRPr="002207C1">
                              <w:rPr>
                                <w:rFonts w:ascii="Open Sans Light" w:hAnsi="Open Sans Light" w:cs="Open Sans Light"/>
                                <w:color w:val="FFFFFF" w:themeColor="background1"/>
                                <w:sz w:val="20"/>
                                <w:szCs w:val="20"/>
                              </w:rPr>
                              <w:t xml:space="preserve"> estilo de Macrohistoria. Te invitamos a leer las instrucciones y trabajar sobre este documento</w:t>
                            </w:r>
                            <w:r w:rsidR="002207C1">
                              <w:rPr>
                                <w:rFonts w:ascii="Open Sans Light" w:hAnsi="Open Sans Light" w:cs="Open Sans Light"/>
                                <w:color w:val="FFFFFF" w:themeColor="background1"/>
                                <w:sz w:val="20"/>
                                <w:szCs w:val="20"/>
                              </w:rPr>
                              <w:t>, preferiblemente desde Microsoft Word, en su versión de escritorio</w:t>
                            </w:r>
                            <w:r w:rsidRPr="002207C1">
                              <w:rPr>
                                <w:rFonts w:ascii="Open Sans Light" w:hAnsi="Open Sans Light" w:cs="Open Sans Light"/>
                                <w:color w:val="FFFFFF" w:themeColor="background1"/>
                                <w:sz w:val="20"/>
                                <w:szCs w:val="20"/>
                              </w:rPr>
                              <w:t>.</w:t>
                            </w:r>
                          </w:p>
                          <w:p w14:paraId="0AD8E179" w14:textId="77777777" w:rsidR="00577865" w:rsidRPr="002207C1" w:rsidRDefault="00694667" w:rsidP="00577865">
                            <w:pPr>
                              <w:jc w:val="center"/>
                              <w:rPr>
                                <w:rFonts w:ascii="Open Sans Light" w:hAnsi="Open Sans Light" w:cs="Open Sans Light"/>
                                <w:color w:val="FFFFFF" w:themeColor="background1"/>
                                <w:sz w:val="20"/>
                                <w:szCs w:val="20"/>
                              </w:rPr>
                            </w:pPr>
                            <w:r w:rsidRPr="002207C1">
                              <w:rPr>
                                <w:rFonts w:ascii="Open Sans Light" w:hAnsi="Open Sans Light" w:cs="Open Sans Light"/>
                                <w:color w:val="FFFFFF" w:themeColor="background1"/>
                                <w:sz w:val="20"/>
                                <w:szCs w:val="20"/>
                              </w:rPr>
                              <w:t>Deseamos leerte.</w:t>
                            </w:r>
                          </w:p>
                          <w:p w14:paraId="3D4E8AF1" w14:textId="77777777" w:rsidR="00694667" w:rsidRDefault="00694667" w:rsidP="00577865">
                            <w:pPr>
                              <w:jc w:val="center"/>
                              <w:rPr>
                                <w:rFonts w:ascii="Open Sans Light" w:hAnsi="Open Sans Light" w:cs="Open Sans Light"/>
                                <w:color w:val="FFFFFF" w:themeColor="background1"/>
                                <w:sz w:val="20"/>
                                <w:szCs w:val="20"/>
                              </w:rPr>
                            </w:pPr>
                            <w:r w:rsidRPr="002207C1">
                              <w:rPr>
                                <w:rFonts w:ascii="Open Sans Light" w:hAnsi="Open Sans Light" w:cs="Open Sans Light"/>
                                <w:color w:val="FFFFFF" w:themeColor="background1"/>
                                <w:sz w:val="20"/>
                                <w:szCs w:val="20"/>
                              </w:rPr>
                              <w:t>Macrohistoria.</w:t>
                            </w:r>
                          </w:p>
                          <w:p w14:paraId="09350AEF" w14:textId="5282CF2B" w:rsidR="00D35E1B" w:rsidRPr="002207C1" w:rsidRDefault="00392520" w:rsidP="00577865">
                            <w:pPr>
                              <w:jc w:val="center"/>
                              <w:rPr>
                                <w:rFonts w:ascii="Open Sans Light" w:hAnsi="Open Sans Light" w:cs="Open Sans Light"/>
                                <w:color w:val="FFFFFF" w:themeColor="background1"/>
                                <w:sz w:val="20"/>
                                <w:szCs w:val="20"/>
                              </w:rPr>
                            </w:pPr>
                            <w:r w:rsidRPr="00392520">
                              <w:rPr>
                                <w:rFonts w:ascii="Segoe UI Symbol" w:hAnsi="Segoe UI Symbol" w:cs="Segoe UI Symbol"/>
                                <w:color w:val="FFFFFF" w:themeColor="background1"/>
                                <w:sz w:val="20"/>
                                <w:szCs w:val="20"/>
                              </w:rPr>
                              <w:t>☻</w:t>
                            </w:r>
                          </w:p>
                          <w:p w14:paraId="52F11BF6" w14:textId="252F3F6B" w:rsidR="00577865" w:rsidRPr="002207C1" w:rsidRDefault="00CC3123" w:rsidP="00577865">
                            <w:pPr>
                              <w:jc w:val="center"/>
                              <w:rPr>
                                <w:rFonts w:ascii="Open Sans Light" w:hAnsi="Open Sans Light" w:cs="Open Sans Light"/>
                                <w:color w:val="FFFFFF" w:themeColor="background1"/>
                                <w:sz w:val="18"/>
                                <w:szCs w:val="18"/>
                              </w:rPr>
                            </w:pPr>
                            <w:r>
                              <w:rPr>
                                <w:rFonts w:ascii="Open Sans Light" w:hAnsi="Open Sans Light" w:cs="Open Sans Light"/>
                                <w:color w:val="FFFFFF" w:themeColor="background1"/>
                                <w:sz w:val="18"/>
                                <w:szCs w:val="18"/>
                              </w:rPr>
                              <w:t>(</w:t>
                            </w:r>
                            <w:r w:rsidR="00577865" w:rsidRPr="002207C1">
                              <w:rPr>
                                <w:rFonts w:ascii="Open Sans Light" w:hAnsi="Open Sans Light" w:cs="Open Sans Light"/>
                                <w:color w:val="FFFFFF" w:themeColor="background1"/>
                                <w:sz w:val="18"/>
                                <w:szCs w:val="18"/>
                              </w:rPr>
                              <w:t>Elimina esta página y empieza a escribir</w:t>
                            </w:r>
                            <w:r>
                              <w:rPr>
                                <w:rFonts w:ascii="Open Sans Light" w:hAnsi="Open Sans Light" w:cs="Open Sans Light"/>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F4523" id="Rectángulo: esquinas redondeadas 38" o:spid="_x0000_s1026" style="position:absolute;margin-left:108.25pt;margin-top:234.5pt;width:276.4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" fillcolor="#03989e" stroked="f" strokeweight="1pt">
                <v:stroke joinstyle="miter"/>
                <v:textbox>
                  <w:txbxContent>
                    <w:p w14:paraId="79353913" w14:textId="77777777" w:rsidR="00577865" w:rsidRDefault="00577865" w:rsidP="00577865">
                      <w:pPr>
                        <w:jc w:val="center"/>
                        <w:rPr>
                          <w:rFonts w:ascii="Open Sans Light" w:hAnsi="Open Sans Light" w:cs="Open Sans Light"/>
                          <w:sz w:val="20"/>
                          <w:szCs w:val="20"/>
                        </w:rPr>
                      </w:pPr>
                    </w:p>
                    <w:p w14:paraId="09DB8040" w14:textId="77777777" w:rsidR="006B285F" w:rsidRPr="002207C1" w:rsidRDefault="00C1710E" w:rsidP="00577865">
                      <w:pPr>
                        <w:jc w:val="center"/>
                        <w:rPr>
                          <w:rFonts w:ascii="Open Sans Light" w:hAnsi="Open Sans Light" w:cs="Open Sans Light"/>
                          <w:color w:val="FFFFFF" w:themeColor="background1"/>
                          <w:sz w:val="20"/>
                          <w:szCs w:val="20"/>
                        </w:rPr>
                      </w:pPr>
                      <w:r w:rsidRPr="002207C1">
                        <w:rPr>
                          <w:rFonts w:ascii="Open Sans Light" w:hAnsi="Open Sans Light" w:cs="Open Sans Light"/>
                          <w:color w:val="FFFFFF" w:themeColor="background1"/>
                          <w:sz w:val="20"/>
                          <w:szCs w:val="20"/>
                        </w:rPr>
                        <w:t>¡Hola!</w:t>
                      </w:r>
                    </w:p>
                    <w:p w14:paraId="44D3C27C" w14:textId="77777777" w:rsidR="00C1710E" w:rsidRPr="002207C1" w:rsidRDefault="00C1710E" w:rsidP="00577865">
                      <w:pPr>
                        <w:jc w:val="center"/>
                        <w:rPr>
                          <w:rFonts w:ascii="Open Sans Light" w:hAnsi="Open Sans Light" w:cs="Open Sans Light"/>
                          <w:color w:val="FFFFFF" w:themeColor="background1"/>
                          <w:sz w:val="20"/>
                          <w:szCs w:val="20"/>
                        </w:rPr>
                      </w:pPr>
                      <w:r w:rsidRPr="002207C1">
                        <w:rPr>
                          <w:rFonts w:ascii="Open Sans Light" w:hAnsi="Open Sans Light" w:cs="Open Sans Light"/>
                          <w:color w:val="FFFFFF" w:themeColor="background1"/>
                          <w:sz w:val="20"/>
                          <w:szCs w:val="20"/>
                        </w:rPr>
                        <w:t xml:space="preserve">En la presente plantilla hemos empleado controles de </w:t>
                      </w:r>
                      <w:r w:rsidR="00694667" w:rsidRPr="002207C1">
                        <w:rPr>
                          <w:rFonts w:ascii="Open Sans Light" w:hAnsi="Open Sans Light" w:cs="Open Sans Light"/>
                          <w:color w:val="FFFFFF" w:themeColor="background1"/>
                          <w:sz w:val="20"/>
                          <w:szCs w:val="20"/>
                        </w:rPr>
                        <w:t>contenido,</w:t>
                      </w:r>
                      <w:r w:rsidRPr="002207C1">
                        <w:rPr>
                          <w:rFonts w:ascii="Open Sans Light" w:hAnsi="Open Sans Light" w:cs="Open Sans Light"/>
                          <w:color w:val="FFFFFF" w:themeColor="background1"/>
                          <w:sz w:val="20"/>
                          <w:szCs w:val="20"/>
                        </w:rPr>
                        <w:t xml:space="preserve"> con ánimo de fijar el formato del texto de acuerdo </w:t>
                      </w:r>
                      <w:r w:rsidR="00694667" w:rsidRPr="002207C1">
                        <w:rPr>
                          <w:rFonts w:ascii="Open Sans Light" w:hAnsi="Open Sans Light" w:cs="Open Sans Light"/>
                          <w:color w:val="FFFFFF" w:themeColor="background1"/>
                          <w:sz w:val="20"/>
                          <w:szCs w:val="20"/>
                        </w:rPr>
                        <w:t>con</w:t>
                      </w:r>
                      <w:r w:rsidR="00577865" w:rsidRPr="002207C1">
                        <w:rPr>
                          <w:rFonts w:ascii="Open Sans Light" w:hAnsi="Open Sans Light" w:cs="Open Sans Light"/>
                          <w:color w:val="FFFFFF" w:themeColor="background1"/>
                          <w:sz w:val="20"/>
                          <w:szCs w:val="20"/>
                        </w:rPr>
                        <w:t xml:space="preserve"> el</w:t>
                      </w:r>
                      <w:r w:rsidRPr="002207C1">
                        <w:rPr>
                          <w:rFonts w:ascii="Open Sans Light" w:hAnsi="Open Sans Light" w:cs="Open Sans Light"/>
                          <w:color w:val="FFFFFF" w:themeColor="background1"/>
                          <w:sz w:val="20"/>
                          <w:szCs w:val="20"/>
                        </w:rPr>
                        <w:t xml:space="preserve"> estilo de Macrohistoria. Te invitamos a leer las instrucciones y trabajar sobre este documento</w:t>
                      </w:r>
                      <w:r w:rsidR="002207C1">
                        <w:rPr>
                          <w:rFonts w:ascii="Open Sans Light" w:hAnsi="Open Sans Light" w:cs="Open Sans Light"/>
                          <w:color w:val="FFFFFF" w:themeColor="background1"/>
                          <w:sz w:val="20"/>
                          <w:szCs w:val="20"/>
                        </w:rPr>
                        <w:t>, preferiblemente desde Microsoft Word, en su versión de escritorio</w:t>
                      </w:r>
                      <w:r w:rsidRPr="002207C1">
                        <w:rPr>
                          <w:rFonts w:ascii="Open Sans Light" w:hAnsi="Open Sans Light" w:cs="Open Sans Light"/>
                          <w:color w:val="FFFFFF" w:themeColor="background1"/>
                          <w:sz w:val="20"/>
                          <w:szCs w:val="20"/>
                        </w:rPr>
                        <w:t>.</w:t>
                      </w:r>
                    </w:p>
                    <w:p w14:paraId="0AD8E179" w14:textId="77777777" w:rsidR="00577865" w:rsidRPr="002207C1" w:rsidRDefault="00694667" w:rsidP="00577865">
                      <w:pPr>
                        <w:jc w:val="center"/>
                        <w:rPr>
                          <w:rFonts w:ascii="Open Sans Light" w:hAnsi="Open Sans Light" w:cs="Open Sans Light"/>
                          <w:color w:val="FFFFFF" w:themeColor="background1"/>
                          <w:sz w:val="20"/>
                          <w:szCs w:val="20"/>
                        </w:rPr>
                      </w:pPr>
                      <w:r w:rsidRPr="002207C1">
                        <w:rPr>
                          <w:rFonts w:ascii="Open Sans Light" w:hAnsi="Open Sans Light" w:cs="Open Sans Light"/>
                          <w:color w:val="FFFFFF" w:themeColor="background1"/>
                          <w:sz w:val="20"/>
                          <w:szCs w:val="20"/>
                        </w:rPr>
                        <w:t>Deseamos leerte.</w:t>
                      </w:r>
                    </w:p>
                    <w:p w14:paraId="3D4E8AF1" w14:textId="77777777" w:rsidR="00694667" w:rsidRDefault="00694667" w:rsidP="00577865">
                      <w:pPr>
                        <w:jc w:val="center"/>
                        <w:rPr>
                          <w:rFonts w:ascii="Open Sans Light" w:hAnsi="Open Sans Light" w:cs="Open Sans Light"/>
                          <w:color w:val="FFFFFF" w:themeColor="background1"/>
                          <w:sz w:val="20"/>
                          <w:szCs w:val="20"/>
                        </w:rPr>
                      </w:pPr>
                      <w:r w:rsidRPr="002207C1">
                        <w:rPr>
                          <w:rFonts w:ascii="Open Sans Light" w:hAnsi="Open Sans Light" w:cs="Open Sans Light"/>
                          <w:color w:val="FFFFFF" w:themeColor="background1"/>
                          <w:sz w:val="20"/>
                          <w:szCs w:val="20"/>
                        </w:rPr>
                        <w:t>Macrohistoria.</w:t>
                      </w:r>
                    </w:p>
                    <w:p w14:paraId="09350AEF" w14:textId="5282CF2B" w:rsidR="00D35E1B" w:rsidRPr="002207C1" w:rsidRDefault="00392520" w:rsidP="00577865">
                      <w:pPr>
                        <w:jc w:val="center"/>
                        <w:rPr>
                          <w:rFonts w:ascii="Open Sans Light" w:hAnsi="Open Sans Light" w:cs="Open Sans Light"/>
                          <w:color w:val="FFFFFF" w:themeColor="background1"/>
                          <w:sz w:val="20"/>
                          <w:szCs w:val="20"/>
                        </w:rPr>
                      </w:pPr>
                      <w:r w:rsidRPr="00392520">
                        <w:rPr>
                          <w:rFonts w:ascii="Segoe UI Symbol" w:hAnsi="Segoe UI Symbol" w:cs="Segoe UI Symbol"/>
                          <w:color w:val="FFFFFF" w:themeColor="background1"/>
                          <w:sz w:val="20"/>
                          <w:szCs w:val="20"/>
                        </w:rPr>
                        <w:t>☻</w:t>
                      </w:r>
                    </w:p>
                    <w:p w14:paraId="52F11BF6" w14:textId="252F3F6B" w:rsidR="00577865" w:rsidRPr="002207C1" w:rsidRDefault="00CC3123" w:rsidP="00577865">
                      <w:pPr>
                        <w:jc w:val="center"/>
                        <w:rPr>
                          <w:rFonts w:ascii="Open Sans Light" w:hAnsi="Open Sans Light" w:cs="Open Sans Light"/>
                          <w:color w:val="FFFFFF" w:themeColor="background1"/>
                          <w:sz w:val="18"/>
                          <w:szCs w:val="18"/>
                        </w:rPr>
                      </w:pPr>
                      <w:r>
                        <w:rPr>
                          <w:rFonts w:ascii="Open Sans Light" w:hAnsi="Open Sans Light" w:cs="Open Sans Light"/>
                          <w:color w:val="FFFFFF" w:themeColor="background1"/>
                          <w:sz w:val="18"/>
                          <w:szCs w:val="18"/>
                        </w:rPr>
                        <w:t>(</w:t>
                      </w:r>
                      <w:r w:rsidR="00577865" w:rsidRPr="002207C1">
                        <w:rPr>
                          <w:rFonts w:ascii="Open Sans Light" w:hAnsi="Open Sans Light" w:cs="Open Sans Light"/>
                          <w:color w:val="FFFFFF" w:themeColor="background1"/>
                          <w:sz w:val="18"/>
                          <w:szCs w:val="18"/>
                        </w:rPr>
                        <w:t>Elimina esta página y empieza a escribir</w:t>
                      </w:r>
                      <w:r>
                        <w:rPr>
                          <w:rFonts w:ascii="Open Sans Light" w:hAnsi="Open Sans Light" w:cs="Open Sans Light"/>
                          <w:color w:val="FFFFFF" w:themeColor="background1"/>
                          <w:sz w:val="18"/>
                          <w:szCs w:val="18"/>
                        </w:rPr>
                        <w:t>)</w:t>
                      </w:r>
                    </w:p>
                  </w:txbxContent>
                </v:textbox>
              </v:roundrect>
            </w:pict>
          </mc:Fallback>
        </mc:AlternateContent>
      </w:r>
      <w:r w:rsidR="001C5874">
        <w:rPr>
          <w:rStyle w:val="Estilo1Ttulo"/>
        </w:rPr>
        <w:br w:type="page"/>
      </w:r>
    </w:p>
    <w:p w14:paraId="3F3EA0C5" w14:textId="77777777" w:rsidR="001C5874" w:rsidRDefault="001C5874">
      <w:pPr>
        <w:rPr>
          <w:rStyle w:val="Estilo1Ttulo"/>
        </w:rPr>
      </w:pPr>
    </w:p>
    <w:sdt>
      <w:sdtPr>
        <w:rPr>
          <w:rStyle w:val="Estilo1Ttulo"/>
        </w:rPr>
        <w:alias w:val="Título del artículo"/>
        <w:tag w:val="Título del artículo"/>
        <w:id w:val="665511902"/>
        <w:lock w:val="sdtLocked"/>
        <w:placeholder>
          <w:docPart w:val="D1306C99CC8B42F38B72C36305FE46C2"/>
        </w:placeholder>
        <w15:color w:val="000000"/>
      </w:sdtPr>
      <w:sdtEndPr>
        <w:rPr>
          <w:rStyle w:val="Estilo1Ttulo"/>
        </w:rPr>
      </w:sdtEndPr>
      <w:sdtContent>
        <w:p w14:paraId="60AA827A" w14:textId="77777777" w:rsidR="00B84256" w:rsidRDefault="00786658" w:rsidP="00A234B2">
          <w:pPr>
            <w:spacing w:after="0" w:line="216" w:lineRule="auto"/>
            <w:ind w:left="1134"/>
            <w:rPr>
              <w:rStyle w:val="Estilo1Ttulo"/>
            </w:rPr>
          </w:pPr>
          <w:r w:rsidRPr="00FB0AF3">
            <w:rPr>
              <w:rStyle w:val="Estilo1Ttulo"/>
            </w:rPr>
            <w:t>Plantilla de publicación con instrucciones para lo(as) autores(as</w:t>
          </w:r>
          <w:r w:rsidR="00847F6F">
            <w:rPr>
              <w:rStyle w:val="Estilo1Ttulo"/>
            </w:rPr>
            <w:t>)</w:t>
          </w:r>
          <w:r w:rsidR="006B285F">
            <w:rPr>
              <w:rStyle w:val="Refdenotaalpie"/>
              <w:rFonts w:ascii="Open Sans ExtraBold" w:hAnsi="Open Sans ExtraBold"/>
              <w:color w:val="000000" w:themeColor="text1"/>
              <w:sz w:val="50"/>
            </w:rPr>
            <w:footnoteReference w:customMarkFollows="1" w:id="1"/>
            <w:t>*</w:t>
          </w:r>
        </w:p>
      </w:sdtContent>
    </w:sdt>
    <w:p w14:paraId="085C6528" w14:textId="77777777" w:rsidR="00115B08" w:rsidRPr="001C5874" w:rsidRDefault="00115B08" w:rsidP="00FB0AF3">
      <w:pPr>
        <w:spacing w:after="0" w:line="240" w:lineRule="auto"/>
        <w:ind w:left="1134"/>
        <w:rPr>
          <w:rStyle w:val="Nombreautores"/>
        </w:rPr>
      </w:pPr>
    </w:p>
    <w:sdt>
      <w:sdtPr>
        <w:rPr>
          <w:rStyle w:val="Nombreautores"/>
          <w:rFonts w:ascii="Open Sans Light" w:hAnsi="Open Sans Light"/>
          <w:sz w:val="20"/>
          <w:szCs w:val="20"/>
        </w:rPr>
        <w:alias w:val="Título del artículo en inglés"/>
        <w:tag w:val="Título del artículo en inglés"/>
        <w:id w:val="1428778660"/>
        <w:placeholder>
          <w:docPart w:val="6CD10F645C9F4163B87600C4163C65EC"/>
        </w:placeholder>
      </w:sdtPr>
      <w:sdtEndPr>
        <w:rPr>
          <w:rStyle w:val="Nombreautores"/>
        </w:rPr>
      </w:sdtEndPr>
      <w:sdtContent>
        <w:p w14:paraId="5BA1530C" w14:textId="77777777" w:rsidR="004A4BD6" w:rsidRPr="004A4BD6" w:rsidRDefault="00115B08" w:rsidP="004A4BD6">
          <w:pPr>
            <w:pStyle w:val="Descripcin"/>
            <w:spacing w:after="240"/>
          </w:pPr>
          <w:r w:rsidRPr="00F059C8">
            <w:rPr>
              <w:rStyle w:val="Nombreautores"/>
              <w:rFonts w:ascii="Open Sans Light" w:hAnsi="Open Sans Light"/>
              <w:sz w:val="20"/>
              <w:szCs w:val="20"/>
            </w:rPr>
            <w:t>Article template and instructions for authors</w:t>
          </w:r>
        </w:p>
      </w:sdtContent>
    </w:sdt>
    <w:sdt>
      <w:sdtPr>
        <w:rPr>
          <w:rStyle w:val="Nombreautores"/>
        </w:rPr>
        <w:id w:val="-2093691781"/>
        <w:placeholder>
          <w:docPart w:val="6CD10F645C9F4163B87600C4163C65EC"/>
        </w:placeholder>
      </w:sdtPr>
      <w:sdtEndPr>
        <w:rPr>
          <w:rStyle w:val="Refdenotaalpie"/>
          <w:rFonts w:asciiTheme="minorHAnsi" w:hAnsiTheme="minorHAnsi"/>
          <w:sz w:val="22"/>
          <w:szCs w:val="22"/>
          <w:vertAlign w:val="superscript"/>
        </w:rPr>
      </w:sdtEndPr>
      <w:sdtContent>
        <w:p w14:paraId="56FBD0F2" w14:textId="77777777" w:rsidR="00FB0AF3" w:rsidRDefault="00FB0AF3" w:rsidP="00765551">
          <w:pPr>
            <w:spacing w:after="0" w:line="240" w:lineRule="auto"/>
            <w:ind w:left="1276" w:hanging="140"/>
            <w:rPr>
              <w:rFonts w:ascii="Open Sans ExtraBold" w:hAnsi="Open Sans ExtraBold"/>
              <w:sz w:val="28"/>
              <w:szCs w:val="28"/>
            </w:rPr>
          </w:pPr>
          <w:r w:rsidRPr="00FB0AF3">
            <w:rPr>
              <w:rStyle w:val="Nombreautores"/>
            </w:rPr>
            <w:t>Nombre autores(as)</w:t>
          </w:r>
          <w:r w:rsidR="00CE7600">
            <w:rPr>
              <w:rStyle w:val="Refdenotaalpie"/>
              <w:rFonts w:ascii="Open Sans ExtraBold" w:hAnsi="Open Sans ExtraBold"/>
              <w:sz w:val="28"/>
              <w:szCs w:val="28"/>
            </w:rPr>
            <w:footnoteReference w:customMarkFollows="1" w:id="2"/>
            <w:t>**</w:t>
          </w:r>
        </w:p>
      </w:sdtContent>
    </w:sdt>
    <w:p w14:paraId="158BA8BC" w14:textId="77777777" w:rsidR="00B56D37" w:rsidRDefault="00B56D37" w:rsidP="00064939">
      <w:pPr>
        <w:spacing w:after="0" w:line="240" w:lineRule="auto"/>
        <w:ind w:left="1134"/>
        <w:rPr>
          <w:rStyle w:val="Nombreautores"/>
        </w:rPr>
      </w:pPr>
    </w:p>
    <w:sdt>
      <w:sdtPr>
        <w:rPr>
          <w:rStyle w:val="Resumen"/>
          <w:rFonts w:eastAsia="Times New Roman" w:cs="Times New Roman"/>
          <w:szCs w:val="24"/>
          <w:lang w:val="en-GB" w:eastAsia="es-ES_tradnl"/>
        </w:rPr>
        <w:alias w:val="Resumen"/>
        <w:tag w:val="Resumen"/>
        <w:id w:val="-842167211"/>
        <w:lock w:val="sdtLocked"/>
        <w:placeholder>
          <w:docPart w:val="6CD10F645C9F4163B87600C4163C65EC"/>
        </w:placeholder>
      </w:sdtPr>
      <w:sdtEndPr>
        <w:rPr>
          <w:rStyle w:val="Resumen"/>
          <w:sz w:val="20"/>
          <w:szCs w:val="20"/>
        </w:rPr>
      </w:sdtEndPr>
      <w:sdtContent>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60030F" w:rsidRPr="0060030F" w14:paraId="46C06AC9" w14:textId="77777777" w:rsidTr="00B47D1E">
            <w:trPr>
              <w:trHeight w:val="283"/>
            </w:trPr>
            <w:tc>
              <w:tcPr>
                <w:tcW w:w="4962" w:type="dxa"/>
              </w:tcPr>
              <w:sdt>
                <w:sdtPr>
                  <w:rPr>
                    <w:rStyle w:val="Resumen"/>
                  </w:rPr>
                  <w:id w:val="-49610054"/>
                  <w:lock w:val="sdtContentLocked"/>
                  <w:placeholder>
                    <w:docPart w:val="6CD10F645C9F4163B87600C4163C65EC"/>
                  </w:placeholder>
                </w:sdtPr>
                <w:sdtEndPr>
                  <w:rPr>
                    <w:rStyle w:val="Resumen"/>
                  </w:rPr>
                </w:sdtEndPr>
                <w:sdtContent>
                  <w:p w14:paraId="29D4FF74" w14:textId="77777777" w:rsidR="0060030F" w:rsidRPr="0060030F" w:rsidRDefault="0060030F" w:rsidP="00B56D37">
                    <w:pPr>
                      <w:spacing w:line="360" w:lineRule="auto"/>
                      <w:rPr>
                        <w:rStyle w:val="Resumen"/>
                      </w:rPr>
                    </w:pPr>
                    <w:r w:rsidRPr="0060030F">
                      <w:rPr>
                        <w:rStyle w:val="Resumen"/>
                      </w:rPr>
                      <w:t>Resumen</w:t>
                    </w:r>
                  </w:p>
                </w:sdtContent>
              </w:sdt>
            </w:tc>
            <w:tc>
              <w:tcPr>
                <w:tcW w:w="5103" w:type="dxa"/>
              </w:tcPr>
              <w:sdt>
                <w:sdtPr>
                  <w:rPr>
                    <w:rStyle w:val="Resumen"/>
                    <w:lang w:val="en-US"/>
                  </w:rPr>
                  <w:id w:val="-230156197"/>
                  <w:lock w:val="sdtContentLocked"/>
                  <w:placeholder>
                    <w:docPart w:val="6CD10F645C9F4163B87600C4163C65EC"/>
                  </w:placeholder>
                </w:sdtPr>
                <w:sdtEndPr>
                  <w:rPr>
                    <w:rStyle w:val="Resumen"/>
                  </w:rPr>
                </w:sdtEndPr>
                <w:sdtContent>
                  <w:p w14:paraId="6B58BFBB" w14:textId="77777777" w:rsidR="0060030F" w:rsidRPr="0060030F" w:rsidRDefault="0060030F" w:rsidP="00B56D37">
                    <w:pPr>
                      <w:spacing w:line="360" w:lineRule="auto"/>
                      <w:rPr>
                        <w:rStyle w:val="Resumen"/>
                        <w:lang w:val="en-US"/>
                      </w:rPr>
                    </w:pPr>
                    <w:r w:rsidRPr="0060030F">
                      <w:rPr>
                        <w:rStyle w:val="Resumen"/>
                        <w:lang w:val="en-US"/>
                      </w:rPr>
                      <w:t>Abstract</w:t>
                    </w:r>
                  </w:p>
                </w:sdtContent>
              </w:sdt>
            </w:tc>
          </w:tr>
          <w:tr w:rsidR="0060030F" w:rsidRPr="0060030F" w14:paraId="0CC0EFA4" w14:textId="77777777" w:rsidTr="00B47D1E">
            <w:trPr>
              <w:trHeight w:val="283"/>
            </w:trPr>
            <w:tc>
              <w:tcPr>
                <w:tcW w:w="4962" w:type="dxa"/>
              </w:tcPr>
              <w:p w14:paraId="5ECD729D" w14:textId="77777777" w:rsidR="0060030F" w:rsidRPr="00CE0E9B" w:rsidRDefault="0060030F" w:rsidP="00995317">
                <w:pPr>
                  <w:pStyle w:val="Resumen-Texto"/>
                  <w:spacing w:after="0"/>
                  <w:jc w:val="left"/>
                  <w:rPr>
                    <w:rStyle w:val="Resumen"/>
                    <w:sz w:val="22"/>
                    <w:szCs w:val="22"/>
                    <w:lang w:val="es-CO"/>
                  </w:rPr>
                </w:pPr>
                <w:r w:rsidRPr="00CE0E9B">
                  <w:rPr>
                    <w:rStyle w:val="Resumen"/>
                    <w:sz w:val="22"/>
                    <w:szCs w:val="22"/>
                  </w:rPr>
                  <w:t>Usar esta plantilla y seguir las instrucciones sobre el formato del texto, imágenes, figuras y/o tablas y bibliografía. Máximo 120 palabras.</w:t>
                </w:r>
              </w:p>
            </w:tc>
            <w:tc>
              <w:tcPr>
                <w:tcW w:w="5103" w:type="dxa"/>
              </w:tcPr>
              <w:p w14:paraId="0AB2E9D3" w14:textId="77777777" w:rsidR="0060030F" w:rsidRPr="00CE0E9B" w:rsidRDefault="0060030F" w:rsidP="00B47D1E">
                <w:pPr>
                  <w:pStyle w:val="Resumen-TextoIngls"/>
                  <w:spacing w:after="0"/>
                  <w:jc w:val="left"/>
                  <w:rPr>
                    <w:rStyle w:val="Resumen"/>
                    <w:sz w:val="22"/>
                    <w:szCs w:val="22"/>
                  </w:rPr>
                </w:pPr>
                <w:r w:rsidRPr="00CE0E9B">
                  <w:rPr>
                    <w:rStyle w:val="Resumen"/>
                    <w:sz w:val="22"/>
                    <w:szCs w:val="22"/>
                  </w:rPr>
                  <w:t>Follow this article template and instructions on the editorial process. Text, images, figures and/or tables and bibliography format are provided. This should not exceed 120 words.</w:t>
                </w:r>
              </w:p>
            </w:tc>
          </w:tr>
          <w:tr w:rsidR="0060030F" w14:paraId="496782F8" w14:textId="77777777" w:rsidTr="00B47D1E">
            <w:trPr>
              <w:trHeight w:val="283"/>
            </w:trPr>
            <w:tc>
              <w:tcPr>
                <w:tcW w:w="4962" w:type="dxa"/>
              </w:tcPr>
              <w:p w14:paraId="60B60B97" w14:textId="77777777" w:rsidR="0060030F" w:rsidRPr="00CD154B" w:rsidRDefault="0060030F" w:rsidP="00CE0E9B">
                <w:pPr>
                  <w:pStyle w:val="Resumen-Texto"/>
                  <w:spacing w:before="240" w:after="0"/>
                  <w:jc w:val="left"/>
                  <w:rPr>
                    <w:rStyle w:val="Resumen"/>
                    <w:sz w:val="20"/>
                    <w:szCs w:val="20"/>
                    <w:lang w:val="es-CO"/>
                  </w:rPr>
                </w:pPr>
                <w:r w:rsidRPr="00B56D37">
                  <w:rPr>
                    <w:rStyle w:val="Resumen"/>
                    <w:b/>
                    <w:bCs/>
                    <w:sz w:val="20"/>
                    <w:szCs w:val="20"/>
                  </w:rPr>
                  <w:t>Palabras clave:</w:t>
                </w:r>
                <w:r w:rsidRPr="00B56D37">
                  <w:rPr>
                    <w:rStyle w:val="Resumen"/>
                    <w:sz w:val="20"/>
                    <w:szCs w:val="20"/>
                  </w:rPr>
                  <w:t xml:space="preserve"> plantilla de texto, instrucciones para autores(as). </w:t>
                </w:r>
                <w:r w:rsidR="00064939" w:rsidRPr="00B56D37">
                  <w:rPr>
                    <w:rStyle w:val="Resumen"/>
                    <w:sz w:val="20"/>
                    <w:szCs w:val="20"/>
                    <w:lang w:val="es-CO"/>
                  </w:rPr>
                  <w:t xml:space="preserve">De </w:t>
                </w:r>
                <w:proofErr w:type="spellStart"/>
                <w:r w:rsidR="00064939" w:rsidRPr="00B56D37">
                  <w:rPr>
                    <w:rStyle w:val="Resumen"/>
                    <w:sz w:val="20"/>
                    <w:szCs w:val="20"/>
                    <w:lang w:val="es-CO"/>
                  </w:rPr>
                  <w:t>acue</w:t>
                </w:r>
                <w:proofErr w:type="spellEnd"/>
                <w:r w:rsidR="00064939" w:rsidRPr="00B56D37">
                  <w:rPr>
                    <w:rStyle w:val="Resumen"/>
                    <w:sz w:val="20"/>
                    <w:szCs w:val="20"/>
                  </w:rPr>
                  <w:t>r</w:t>
                </w:r>
                <w:r w:rsidR="00064939" w:rsidRPr="00B56D37">
                  <w:rPr>
                    <w:rStyle w:val="Resumen"/>
                    <w:sz w:val="20"/>
                    <w:szCs w:val="20"/>
                    <w:lang w:val="es-CO"/>
                  </w:rPr>
                  <w:t>do con</w:t>
                </w:r>
                <w:r w:rsidRPr="00B56D37">
                  <w:rPr>
                    <w:rStyle w:val="Resumen"/>
                    <w:sz w:val="20"/>
                    <w:szCs w:val="20"/>
                    <w:lang w:val="es-CO"/>
                  </w:rPr>
                  <w:t xml:space="preserve"> </w:t>
                </w:r>
                <w:proofErr w:type="spellStart"/>
                <w:r w:rsidRPr="00401AC2">
                  <w:rPr>
                    <w:rStyle w:val="Resumen"/>
                    <w:sz w:val="20"/>
                    <w:szCs w:val="20"/>
                    <w:lang w:val="es-CO"/>
                  </w:rPr>
                  <w:t>Thesaurus</w:t>
                </w:r>
                <w:proofErr w:type="spellEnd"/>
                <w:r w:rsidRPr="00B56D37">
                  <w:rPr>
                    <w:rStyle w:val="Resumen"/>
                    <w:sz w:val="20"/>
                    <w:szCs w:val="20"/>
                    <w:lang w:val="es-CO"/>
                  </w:rPr>
                  <w:t xml:space="preserve"> UNESCO</w:t>
                </w:r>
                <w:r w:rsidR="00CD154B">
                  <w:rPr>
                    <w:rStyle w:val="Resumen"/>
                    <w:sz w:val="20"/>
                    <w:szCs w:val="20"/>
                    <w:lang w:val="es-CO"/>
                  </w:rPr>
                  <w:t>.</w:t>
                </w:r>
              </w:p>
            </w:tc>
            <w:tc>
              <w:tcPr>
                <w:tcW w:w="5103" w:type="dxa"/>
              </w:tcPr>
              <w:p w14:paraId="42E795B8" w14:textId="77777777" w:rsidR="0060030F" w:rsidRPr="00CD154B" w:rsidRDefault="0060030F" w:rsidP="00CE0E9B">
                <w:pPr>
                  <w:pStyle w:val="Resumen-TextoIngls"/>
                  <w:spacing w:before="240" w:after="0"/>
                  <w:jc w:val="left"/>
                  <w:rPr>
                    <w:rFonts w:ascii="Open Sans Light" w:hAnsi="Open Sans Light"/>
                    <w:sz w:val="20"/>
                    <w:szCs w:val="20"/>
                  </w:rPr>
                </w:pPr>
                <w:r w:rsidRPr="00B56D37">
                  <w:rPr>
                    <w:rStyle w:val="Resumen"/>
                    <w:b/>
                    <w:bCs/>
                    <w:sz w:val="20"/>
                    <w:szCs w:val="20"/>
                  </w:rPr>
                  <w:t>Key words:</w:t>
                </w:r>
                <w:r w:rsidRPr="00B56D37">
                  <w:rPr>
                    <w:rStyle w:val="Resumen"/>
                    <w:sz w:val="20"/>
                    <w:szCs w:val="20"/>
                  </w:rPr>
                  <w:t xml:space="preserve"> article template, author’s instructions. Follow UNESCO Thesaurus</w:t>
                </w:r>
                <w:r w:rsidR="00CD154B">
                  <w:rPr>
                    <w:rStyle w:val="Resumen"/>
                    <w:sz w:val="20"/>
                    <w:szCs w:val="20"/>
                  </w:rPr>
                  <w:t>.</w:t>
                </w:r>
              </w:p>
            </w:tc>
          </w:tr>
        </w:tbl>
      </w:sdtContent>
    </w:sdt>
    <w:p w14:paraId="231836BE" w14:textId="77777777" w:rsidR="0060030F" w:rsidRDefault="0060030F" w:rsidP="00CE7600">
      <w:pPr>
        <w:spacing w:after="0" w:line="240" w:lineRule="auto"/>
        <w:rPr>
          <w:rStyle w:val="Nombreautores"/>
        </w:rPr>
      </w:pPr>
    </w:p>
    <w:sdt>
      <w:sdtPr>
        <w:rPr>
          <w:rStyle w:val="Subttulos"/>
        </w:rPr>
        <w:alias w:val="Subtítulos"/>
        <w:tag w:val="Subtítulos"/>
        <w:id w:val="834346583"/>
        <w:placeholder>
          <w:docPart w:val="6CD10F645C9F4163B87600C4163C65EC"/>
        </w:placeholder>
        <w15:color w:val="000000"/>
      </w:sdtPr>
      <w:sdtEndPr>
        <w:rPr>
          <w:rStyle w:val="Subttulos"/>
        </w:rPr>
      </w:sdtEndPr>
      <w:sdtContent>
        <w:p w14:paraId="72F8D7E9" w14:textId="77777777" w:rsidR="006B285F" w:rsidRPr="00EC753F" w:rsidRDefault="006B285F" w:rsidP="008C661A">
          <w:pPr>
            <w:pStyle w:val="Bibliografaf"/>
            <w:numPr>
              <w:ilvl w:val="0"/>
              <w:numId w:val="2"/>
            </w:numPr>
            <w:ind w:left="284" w:hanging="284"/>
            <w:rPr>
              <w:rFonts w:ascii="Times New Roman" w:hAnsi="Times New Roman"/>
              <w:b/>
              <w:szCs w:val="22"/>
            </w:rPr>
          </w:pPr>
          <w:r w:rsidRPr="006B285F">
            <w:rPr>
              <w:rStyle w:val="Subttulos"/>
            </w:rPr>
            <w:t>Introducción</w:t>
          </w:r>
        </w:p>
      </w:sdtContent>
    </w:sdt>
    <w:sdt>
      <w:sdtPr>
        <w:rPr>
          <w:rStyle w:val="Prrafocuerpo"/>
        </w:rPr>
        <w:alias w:val="Cuerpo"/>
        <w:tag w:val="Cuerpo"/>
        <w:id w:val="1567303553"/>
        <w:placeholder>
          <w:docPart w:val="6CD10F645C9F4163B87600C4163C65EC"/>
        </w:placeholder>
        <w15:color w:val="000000"/>
      </w:sdtPr>
      <w:sdtEndPr>
        <w:rPr>
          <w:rStyle w:val="Prrafocuerpo"/>
        </w:rPr>
      </w:sdtEndPr>
      <w:sdtContent>
        <w:p w14:paraId="4F7FEB06" w14:textId="77777777" w:rsidR="00BC0215" w:rsidRPr="008C661A" w:rsidRDefault="006B285F" w:rsidP="008C661A">
          <w:pPr>
            <w:pStyle w:val="Bibliografaf"/>
            <w:spacing w:after="0"/>
            <w:ind w:left="0" w:firstLine="0"/>
            <w:rPr>
              <w:rStyle w:val="Prrafocuerpo"/>
            </w:rPr>
          </w:pPr>
          <w:r w:rsidRPr="008C661A">
            <w:rPr>
              <w:rStyle w:val="Prrafocuerpo"/>
            </w:rPr>
            <w:t xml:space="preserve">Los artículos deben contar con una extensión máxima de 7.000 palabras, incluyendo bibliografía, sin anexos. El tamaño de la página es de 21.59 centímetros de ancho por 27.94 centímetros </w:t>
          </w:r>
          <w:r w:rsidR="00401AC2">
            <w:rPr>
              <w:rStyle w:val="Prrafocuerpo"/>
            </w:rPr>
            <w:t>y las</w:t>
          </w:r>
          <w:r w:rsidRPr="008C661A">
            <w:rPr>
              <w:rStyle w:val="Prrafocuerpo"/>
            </w:rPr>
            <w:t xml:space="preserve"> márgenes </w:t>
          </w:r>
          <w:r w:rsidR="00401AC2">
            <w:rPr>
              <w:rStyle w:val="Prrafocuerpo"/>
            </w:rPr>
            <w:t>son de 2 cm por todos sus lados</w:t>
          </w:r>
          <w:r w:rsidRPr="008C661A">
            <w:rPr>
              <w:rStyle w:val="Prrafocuerpo"/>
            </w:rPr>
            <w:t>.</w:t>
          </w:r>
        </w:p>
        <w:p w14:paraId="796815E0" w14:textId="77777777" w:rsidR="00BC0215" w:rsidRPr="008C661A" w:rsidRDefault="00BC0215" w:rsidP="008C661A">
          <w:pPr>
            <w:pStyle w:val="Bibliografaf"/>
            <w:spacing w:after="0"/>
            <w:ind w:left="0" w:firstLine="0"/>
            <w:rPr>
              <w:rStyle w:val="Prrafocuerpo"/>
            </w:rPr>
          </w:pPr>
        </w:p>
        <w:p w14:paraId="291C2445" w14:textId="4EF974E3" w:rsidR="00BC0215" w:rsidRPr="008C661A" w:rsidRDefault="00BC0215" w:rsidP="008C661A">
          <w:pPr>
            <w:pStyle w:val="Bibliografaf"/>
            <w:spacing w:after="0"/>
            <w:ind w:left="0" w:firstLine="0"/>
            <w:rPr>
              <w:rStyle w:val="Prrafocuerpo"/>
            </w:rPr>
          </w:pPr>
          <w:r w:rsidRPr="008C661A">
            <w:rPr>
              <w:rStyle w:val="Prrafocuerpo"/>
            </w:rPr>
            <w:t xml:space="preserve">Se emplea fuente </w:t>
          </w:r>
          <w:r w:rsidR="0063446C" w:rsidRPr="008C661A">
            <w:rPr>
              <w:rStyle w:val="Prrafocuerpo"/>
            </w:rPr>
            <w:t>Open Sans</w:t>
          </w:r>
          <w:r w:rsidR="00E25E91" w:rsidRPr="008C661A">
            <w:rPr>
              <w:rStyle w:val="Prrafocuerpo"/>
            </w:rPr>
            <w:t xml:space="preserve"> Light</w:t>
          </w:r>
          <w:r w:rsidR="00CC3123">
            <w:rPr>
              <w:rStyle w:val="Prrafocuerpo"/>
            </w:rPr>
            <w:t>,</w:t>
          </w:r>
          <w:r w:rsidR="00E25E91" w:rsidRPr="008C661A">
            <w:rPr>
              <w:rStyle w:val="Prrafocuerpo"/>
            </w:rPr>
            <w:t xml:space="preserve"> </w:t>
          </w:r>
          <w:r w:rsidRPr="008C661A">
            <w:rPr>
              <w:rStyle w:val="Prrafocuerpo"/>
            </w:rPr>
            <w:t>tamaño 1</w:t>
          </w:r>
          <w:r w:rsidR="0063446C" w:rsidRPr="008C661A">
            <w:rPr>
              <w:rStyle w:val="Prrafocuerpo"/>
            </w:rPr>
            <w:t>2</w:t>
          </w:r>
          <w:r w:rsidR="00CC3123">
            <w:rPr>
              <w:rStyle w:val="Prrafocuerpo"/>
            </w:rPr>
            <w:t>,</w:t>
          </w:r>
          <w:r w:rsidRPr="008C661A">
            <w:rPr>
              <w:rStyle w:val="Prrafocuerpo"/>
            </w:rPr>
            <w:t xml:space="preserve"> para todo el artículo, a excepción de los siguientes casos: título principal (</w:t>
          </w:r>
          <w:r w:rsidR="0063446C" w:rsidRPr="008C661A">
            <w:rPr>
              <w:rStyle w:val="Prrafocuerpo"/>
            </w:rPr>
            <w:t>tamaño de fuente</w:t>
          </w:r>
          <w:r w:rsidRPr="008C661A">
            <w:rPr>
              <w:rStyle w:val="Prrafocuerpo"/>
            </w:rPr>
            <w:t xml:space="preserve"> 2</w:t>
          </w:r>
          <w:r w:rsidR="0063446C" w:rsidRPr="008C661A">
            <w:rPr>
              <w:rStyle w:val="Prrafocuerpo"/>
            </w:rPr>
            <w:t>5</w:t>
          </w:r>
          <w:r w:rsidR="00401AC2">
            <w:rPr>
              <w:rStyle w:val="Prrafocuerpo"/>
            </w:rPr>
            <w:t>,</w:t>
          </w:r>
          <w:r w:rsidRPr="008C661A">
            <w:rPr>
              <w:rStyle w:val="Prrafocuerpo"/>
            </w:rPr>
            <w:t xml:space="preserve"> </w:t>
          </w:r>
          <w:r w:rsidR="00913801" w:rsidRPr="008C661A">
            <w:rPr>
              <w:rStyle w:val="Prrafocuerpo"/>
            </w:rPr>
            <w:t xml:space="preserve">en </w:t>
          </w:r>
          <w:r w:rsidRPr="008C661A">
            <w:rPr>
              <w:rStyle w:val="Prrafocuerpo"/>
            </w:rPr>
            <w:t>negrita), nombre de los(as) autores(as) (</w:t>
          </w:r>
          <w:r w:rsidR="0063446C" w:rsidRPr="008C661A">
            <w:rPr>
              <w:rStyle w:val="Prrafocuerpo"/>
            </w:rPr>
            <w:t xml:space="preserve">tamaño de fuente </w:t>
          </w:r>
          <w:r w:rsidRPr="008C661A">
            <w:rPr>
              <w:rStyle w:val="Prrafocuerpo"/>
            </w:rPr>
            <w:t>14</w:t>
          </w:r>
          <w:r w:rsidR="00401AC2">
            <w:rPr>
              <w:rStyle w:val="Prrafocuerpo"/>
            </w:rPr>
            <w:t>, en negrita</w:t>
          </w:r>
          <w:r w:rsidRPr="008C661A">
            <w:rPr>
              <w:rStyle w:val="Prrafocuerpo"/>
            </w:rPr>
            <w:t>),</w:t>
          </w:r>
          <w:r w:rsidR="0063446C" w:rsidRPr="008C661A">
            <w:rPr>
              <w:rStyle w:val="Prrafocuerpo"/>
            </w:rPr>
            <w:t xml:space="preserve"> </w:t>
          </w:r>
          <w:r w:rsidRPr="008C661A">
            <w:rPr>
              <w:rStyle w:val="Prrafocuerpo"/>
            </w:rPr>
            <w:t>citas largas (</w:t>
          </w:r>
          <w:r w:rsidR="0063446C" w:rsidRPr="008C661A">
            <w:rPr>
              <w:rStyle w:val="Prrafocuerpo"/>
            </w:rPr>
            <w:t xml:space="preserve">tamaño de fuente </w:t>
          </w:r>
          <w:r w:rsidR="00401AC2">
            <w:rPr>
              <w:rStyle w:val="Prrafocuerpo"/>
            </w:rPr>
            <w:t>10</w:t>
          </w:r>
          <w:r w:rsidRPr="008C661A">
            <w:rPr>
              <w:rStyle w:val="Prrafocuerpo"/>
            </w:rPr>
            <w:t>), las notas a pie de página (</w:t>
          </w:r>
          <w:r w:rsidR="0063446C" w:rsidRPr="008C661A">
            <w:rPr>
              <w:rStyle w:val="Prrafocuerpo"/>
            </w:rPr>
            <w:t xml:space="preserve">tamaño de fuente </w:t>
          </w:r>
          <w:r w:rsidR="00913801" w:rsidRPr="008C661A">
            <w:rPr>
              <w:rStyle w:val="Prrafocuerpo"/>
            </w:rPr>
            <w:t>9</w:t>
          </w:r>
          <w:r w:rsidRPr="008C661A">
            <w:rPr>
              <w:rStyle w:val="Prrafocuerpo"/>
            </w:rPr>
            <w:t>), los títulos y procedencia de imágenes, figuras y/o tablas (</w:t>
          </w:r>
          <w:r w:rsidR="0063446C" w:rsidRPr="008C661A">
            <w:rPr>
              <w:rStyle w:val="Prrafocuerpo"/>
            </w:rPr>
            <w:t xml:space="preserve">tamaño de fuente </w:t>
          </w:r>
          <w:r w:rsidRPr="008C661A">
            <w:rPr>
              <w:rStyle w:val="Prrafocuerpo"/>
            </w:rPr>
            <w:t xml:space="preserve">9), el contenido de las tablas (letra </w:t>
          </w:r>
          <w:r w:rsidR="00401AC2">
            <w:rPr>
              <w:rStyle w:val="Prrafocuerpo"/>
            </w:rPr>
            <w:t>10</w:t>
          </w:r>
          <w:r w:rsidRPr="008C661A">
            <w:rPr>
              <w:rStyle w:val="Prrafocuerpo"/>
            </w:rPr>
            <w:t xml:space="preserve">) y la bibliografía (letra </w:t>
          </w:r>
          <w:r w:rsidR="00401AC2">
            <w:rPr>
              <w:rStyle w:val="Prrafocuerpo"/>
            </w:rPr>
            <w:t>11</w:t>
          </w:r>
          <w:r w:rsidRPr="008C661A">
            <w:rPr>
              <w:rStyle w:val="Prrafocuerpo"/>
            </w:rPr>
            <w:t>).</w:t>
          </w:r>
          <w:r w:rsidR="008C6492">
            <w:rPr>
              <w:rStyle w:val="Prrafocuerpo"/>
            </w:rPr>
            <w:t xml:space="preserve"> </w:t>
          </w:r>
          <w:r w:rsidRPr="008C661A">
            <w:rPr>
              <w:rStyle w:val="Prrafocuerpo"/>
            </w:rPr>
            <w:t>El interlineado debe ser sencillo y cada párrafo del cuerpo del texto se separa del siguiente con un espacio</w:t>
          </w:r>
          <w:r w:rsidR="008C6492">
            <w:rPr>
              <w:rStyle w:val="Prrafocuerpo"/>
            </w:rPr>
            <w:t>.</w:t>
          </w:r>
        </w:p>
        <w:p w14:paraId="37A82224" w14:textId="77777777" w:rsidR="00BC0215" w:rsidRPr="008C661A" w:rsidRDefault="00BC0215" w:rsidP="008C661A">
          <w:pPr>
            <w:pStyle w:val="Bibliografaf"/>
            <w:spacing w:after="0"/>
            <w:ind w:left="0" w:firstLine="0"/>
            <w:rPr>
              <w:rStyle w:val="Prrafocuerpo"/>
            </w:rPr>
          </w:pPr>
        </w:p>
        <w:p w14:paraId="483285F6" w14:textId="77777777" w:rsidR="00BC0215" w:rsidRPr="008C661A" w:rsidRDefault="00BC0215" w:rsidP="008C661A">
          <w:pPr>
            <w:pStyle w:val="Bibliografaf"/>
            <w:spacing w:after="0"/>
            <w:ind w:left="0" w:firstLine="0"/>
            <w:rPr>
              <w:rStyle w:val="Prrafocuerpo"/>
            </w:rPr>
          </w:pPr>
          <w:r w:rsidRPr="008C661A">
            <w:rPr>
              <w:rStyle w:val="Prrafocuerpo"/>
            </w:rPr>
            <w:t xml:space="preserve">En cuanto a las tablas, figuras y/o imágenes que se consideren, </w:t>
          </w:r>
          <w:r w:rsidR="008C6492">
            <w:rPr>
              <w:rStyle w:val="Prrafocuerpo"/>
            </w:rPr>
            <w:t>e</w:t>
          </w:r>
          <w:r w:rsidRPr="008C661A">
            <w:rPr>
              <w:rStyle w:val="Prrafocuerpo"/>
            </w:rPr>
            <w:t xml:space="preserve">stas deben insertarse en el cuerpo del artículo y, además, deben enviarse por separado con las referencias pertinentes, en la mejor resolución posible. En caso de que las figuras o imágenes tuviesen un tamaño superior al permitido, el diagramador a cargo hará los cambios pertinentes. En este punto, el Equipo Editorial, siguiendo el parecer del Comité Editorial, se reserva el derecho de hacer las modificaciones necesarias para mantener el diseño de </w:t>
          </w:r>
          <w:proofErr w:type="spellStart"/>
          <w:r w:rsidRPr="008C661A">
            <w:rPr>
              <w:rStyle w:val="Prrafocuerpo"/>
            </w:rPr>
            <w:t>Macrohistoria</w:t>
          </w:r>
          <w:proofErr w:type="spellEnd"/>
          <w:r w:rsidRPr="008C661A">
            <w:rPr>
              <w:rStyle w:val="Prrafocuerpo"/>
            </w:rPr>
            <w:t>.</w:t>
          </w:r>
        </w:p>
        <w:p w14:paraId="554A01C3" w14:textId="77777777" w:rsidR="00BC0215" w:rsidRPr="008C661A" w:rsidRDefault="00BC0215" w:rsidP="008C661A">
          <w:pPr>
            <w:pStyle w:val="Bibliografaf"/>
            <w:spacing w:after="0"/>
            <w:ind w:left="0" w:firstLine="0"/>
            <w:rPr>
              <w:rStyle w:val="Prrafocuerpo"/>
            </w:rPr>
          </w:pPr>
        </w:p>
        <w:p w14:paraId="1332760D" w14:textId="77777777" w:rsidR="00BC0215" w:rsidRPr="008C661A" w:rsidRDefault="00BC0215" w:rsidP="008C661A">
          <w:pPr>
            <w:pStyle w:val="Bibliografaf"/>
            <w:spacing w:after="0"/>
            <w:ind w:left="0" w:firstLine="0"/>
            <w:rPr>
              <w:rStyle w:val="Prrafocuerpo"/>
            </w:rPr>
          </w:pPr>
          <w:r w:rsidRPr="008C661A">
            <w:rPr>
              <w:rStyle w:val="Prrafocuerpo"/>
            </w:rPr>
            <w:t xml:space="preserve">El autor o autora titulará su trabajo en idioma castellano e inglés de la forma más breve posible. Bajo este, se indicará su nombre, colocando al pie de la página inicial la institución a la que pertenece y su dirección </w:t>
          </w:r>
          <w:r w:rsidR="00115B08">
            <w:rPr>
              <w:rStyle w:val="Prrafocuerpo"/>
            </w:rPr>
            <w:t xml:space="preserve">de correo </w:t>
          </w:r>
          <w:r w:rsidRPr="008C661A">
            <w:rPr>
              <w:rStyle w:val="Prrafocuerpo"/>
            </w:rPr>
            <w:t>electrónic</w:t>
          </w:r>
          <w:r w:rsidR="00115B08">
            <w:rPr>
              <w:rStyle w:val="Prrafocuerpo"/>
            </w:rPr>
            <w:t>o</w:t>
          </w:r>
          <w:r w:rsidRPr="008C661A">
            <w:rPr>
              <w:rStyle w:val="Prrafocuerpo"/>
            </w:rPr>
            <w:t>.</w:t>
          </w:r>
        </w:p>
        <w:p w14:paraId="11E78CE5" w14:textId="77777777" w:rsidR="00BC0215" w:rsidRPr="008C661A" w:rsidRDefault="00BC0215" w:rsidP="008C661A">
          <w:pPr>
            <w:pStyle w:val="Bibliografaf"/>
            <w:spacing w:after="0"/>
            <w:ind w:left="0" w:firstLine="0"/>
            <w:rPr>
              <w:rStyle w:val="Prrafocuerpo"/>
            </w:rPr>
          </w:pPr>
        </w:p>
        <w:p w14:paraId="7B14DB32" w14:textId="77777777" w:rsidR="006B285F" w:rsidRDefault="00BC0215" w:rsidP="008C661A">
          <w:pPr>
            <w:pStyle w:val="Bibliografaf"/>
            <w:spacing w:after="0"/>
            <w:ind w:left="0" w:firstLine="0"/>
            <w:rPr>
              <w:rStyle w:val="Prrafocuerpo"/>
            </w:rPr>
          </w:pPr>
          <w:r w:rsidRPr="008C661A">
            <w:rPr>
              <w:rStyle w:val="Prrafocuerpo"/>
            </w:rPr>
            <w:t xml:space="preserve">Cada trabajo debe incluir al comienzo un resumen, en castellano e inglés, con una extensión máxima aproximada de 120 palabras. A su vez, este resumen debe acompañarse de sus correspondientes palabras clave en idioma castellano e inglés, de acuerdo con </w:t>
          </w:r>
          <w:proofErr w:type="spellStart"/>
          <w:r w:rsidRPr="008C661A">
            <w:rPr>
              <w:rStyle w:val="Prrafocuerpo"/>
            </w:rPr>
            <w:t>Thesaurus</w:t>
          </w:r>
          <w:proofErr w:type="spellEnd"/>
          <w:r w:rsidRPr="008C661A">
            <w:rPr>
              <w:rStyle w:val="Prrafocuerpo"/>
            </w:rPr>
            <w:t xml:space="preserve"> de la UNESCO (máximo 5).</w:t>
          </w:r>
        </w:p>
      </w:sdtContent>
    </w:sdt>
    <w:p w14:paraId="6A29FB3B" w14:textId="77777777" w:rsidR="006B285F" w:rsidRDefault="006B285F" w:rsidP="006B285F">
      <w:pPr>
        <w:pStyle w:val="NormalWeb"/>
        <w:spacing w:before="0" w:beforeAutospacing="0" w:after="0" w:afterAutospacing="0"/>
        <w:jc w:val="both"/>
        <w:rPr>
          <w:color w:val="000000"/>
          <w:sz w:val="22"/>
          <w:szCs w:val="22"/>
        </w:rPr>
      </w:pPr>
    </w:p>
    <w:p w14:paraId="67980031" w14:textId="77777777" w:rsidR="0063446C" w:rsidRPr="00EC753F" w:rsidRDefault="0063446C" w:rsidP="006B285F">
      <w:pPr>
        <w:pStyle w:val="NormalWeb"/>
        <w:spacing w:before="0" w:beforeAutospacing="0" w:after="0" w:afterAutospacing="0"/>
        <w:jc w:val="both"/>
        <w:rPr>
          <w:color w:val="000000"/>
          <w:sz w:val="22"/>
          <w:szCs w:val="22"/>
        </w:rPr>
      </w:pPr>
    </w:p>
    <w:p w14:paraId="4D4C3802" w14:textId="77777777" w:rsidR="006B285F" w:rsidRPr="009D2C83" w:rsidRDefault="0047002F" w:rsidP="00712031">
      <w:pPr>
        <w:pStyle w:val="Ttulo3"/>
        <w:numPr>
          <w:ilvl w:val="1"/>
          <w:numId w:val="4"/>
        </w:numPr>
        <w:rPr>
          <w:rStyle w:val="Subttulos"/>
        </w:rPr>
      </w:pPr>
      <w:r>
        <w:rPr>
          <w:rStyle w:val="Subttulos"/>
        </w:rPr>
        <w:t xml:space="preserve"> </w:t>
      </w:r>
      <w:sdt>
        <w:sdtPr>
          <w:rPr>
            <w:rStyle w:val="Subttulos"/>
          </w:rPr>
          <w:id w:val="-1434427459"/>
          <w:placeholder>
            <w:docPart w:val="6CD10F645C9F4163B87600C4163C65EC"/>
          </w:placeholder>
        </w:sdtPr>
        <w:sdtEndPr>
          <w:rPr>
            <w:rStyle w:val="Subttulos"/>
          </w:rPr>
        </w:sdtEndPr>
        <w:sdtContent>
          <w:r w:rsidR="006B285F" w:rsidRPr="009D2C83">
            <w:rPr>
              <w:rStyle w:val="Subttulos"/>
            </w:rPr>
            <w:t>Divisiones</w:t>
          </w:r>
        </w:sdtContent>
      </w:sdt>
    </w:p>
    <w:p w14:paraId="000D8743" w14:textId="77777777" w:rsidR="006B285F" w:rsidRPr="00EC753F" w:rsidRDefault="006B285F" w:rsidP="006B285F">
      <w:pPr>
        <w:spacing w:after="0"/>
        <w:rPr>
          <w:rFonts w:ascii="Times New Roman" w:hAnsi="Times New Roman"/>
        </w:rPr>
      </w:pPr>
    </w:p>
    <w:sdt>
      <w:sdtPr>
        <w:rPr>
          <w:rStyle w:val="Prrafocuerpo"/>
        </w:rPr>
        <w:id w:val="-469284939"/>
        <w:placeholder>
          <w:docPart w:val="6CD10F645C9F4163B87600C4163C65EC"/>
        </w:placeholder>
      </w:sdtPr>
      <w:sdtEndPr>
        <w:rPr>
          <w:rStyle w:val="Prrafocuerpo"/>
        </w:rPr>
      </w:sdtEndPr>
      <w:sdtContent>
        <w:p w14:paraId="220AC359" w14:textId="77777777" w:rsidR="006B285F" w:rsidRPr="008C661A" w:rsidRDefault="006B285F" w:rsidP="008C661A">
          <w:pPr>
            <w:pStyle w:val="Bibliografaf"/>
            <w:spacing w:after="0"/>
            <w:ind w:left="0" w:firstLine="0"/>
            <w:rPr>
              <w:rStyle w:val="Prrafocuerpo"/>
            </w:rPr>
          </w:pPr>
          <w:r w:rsidRPr="008C661A">
            <w:rPr>
              <w:rStyle w:val="Prrafocuerpo"/>
            </w:rPr>
            <w:t>El trabajo se podrá dividir en apartados, señalados con números arábigos. En caso de que los apartados se hallen subdivididos en secciones, los títulos irán precedidos por la numeración decimal, comenzando por 1.1., 1.2.; 2.1.; 2.2., y así sucesivamente.</w:t>
          </w:r>
        </w:p>
      </w:sdtContent>
    </w:sdt>
    <w:p w14:paraId="11F4F50B" w14:textId="77777777" w:rsidR="006B285F" w:rsidRPr="00EC753F" w:rsidRDefault="006B285F" w:rsidP="008B4807">
      <w:pPr>
        <w:pStyle w:val="Bibliografaf"/>
      </w:pPr>
    </w:p>
    <w:p w14:paraId="7D696196" w14:textId="77777777" w:rsidR="007A7093" w:rsidRPr="007A7093" w:rsidRDefault="0047002F" w:rsidP="00712031">
      <w:pPr>
        <w:pStyle w:val="Ttulo3"/>
        <w:numPr>
          <w:ilvl w:val="1"/>
          <w:numId w:val="4"/>
        </w:numPr>
        <w:rPr>
          <w:lang w:val="es-CL"/>
        </w:rPr>
      </w:pPr>
      <w:r>
        <w:rPr>
          <w:lang w:val="es-CL"/>
        </w:rPr>
        <w:t xml:space="preserve"> </w:t>
      </w:r>
      <w:sdt>
        <w:sdtPr>
          <w:rPr>
            <w:lang w:val="es-CL"/>
          </w:rPr>
          <w:id w:val="1980028323"/>
          <w:placeholder>
            <w:docPart w:val="6CD10F645C9F4163B87600C4163C65EC"/>
          </w:placeholder>
        </w:sdtPr>
        <w:sdtEndPr/>
        <w:sdtContent>
          <w:r w:rsidR="007A7093" w:rsidRPr="007A7093">
            <w:rPr>
              <w:rStyle w:val="Subttulos"/>
              <w:lang w:val="es-CL"/>
            </w:rPr>
            <w:t>Notas</w:t>
          </w:r>
        </w:sdtContent>
      </w:sdt>
    </w:p>
    <w:p w14:paraId="4ED1B958" w14:textId="77777777" w:rsidR="007A7093" w:rsidRPr="00CE649C" w:rsidRDefault="007A7093" w:rsidP="00712031">
      <w:pPr>
        <w:spacing w:after="0"/>
        <w:rPr>
          <w:lang w:val="es-CL"/>
        </w:rPr>
      </w:pPr>
    </w:p>
    <w:sdt>
      <w:sdtPr>
        <w:rPr>
          <w:rStyle w:val="Prrafocuerpo"/>
        </w:rPr>
        <w:id w:val="921991327"/>
        <w:placeholder>
          <w:docPart w:val="6CD10F645C9F4163B87600C4163C65EC"/>
        </w:placeholder>
      </w:sdtPr>
      <w:sdtEndPr>
        <w:rPr>
          <w:rStyle w:val="Prrafocuerpo"/>
        </w:rPr>
      </w:sdtEndPr>
      <w:sdtContent>
        <w:p w14:paraId="5EC03690" w14:textId="77777777" w:rsidR="007A7093" w:rsidRPr="00712031" w:rsidRDefault="007A7093" w:rsidP="00712031">
          <w:pPr>
            <w:spacing w:after="0"/>
            <w:jc w:val="both"/>
            <w:rPr>
              <w:rStyle w:val="Prrafocuerpo"/>
            </w:rPr>
          </w:pPr>
          <w:r w:rsidRPr="00712031">
            <w:rPr>
              <w:rStyle w:val="Prrafocuerpo"/>
            </w:rPr>
            <w:t xml:space="preserve">Las notas al texto deberán aparecer a pie de página, ser breves y limitarse a aquellas imprescindibles. Las llamadas se harán mediante números volados secuenciales, sin </w:t>
          </w:r>
          <w:r w:rsidR="00712031" w:rsidRPr="00712031">
            <w:rPr>
              <w:rStyle w:val="Prrafocuerpo"/>
            </w:rPr>
            <w:t>paréntesis</w:t>
          </w:r>
          <w:r w:rsidR="00926987">
            <w:rPr>
              <w:rStyle w:val="Refdenotaalpie"/>
              <w:rFonts w:ascii="Open Sans Light" w:hAnsi="Open Sans Light"/>
              <w:color w:val="000000" w:themeColor="text1"/>
              <w:sz w:val="24"/>
              <w:lang w:val="es-CL"/>
            </w:rPr>
            <w:footnoteReference w:id="3"/>
          </w:r>
          <w:r w:rsidR="00712031" w:rsidRPr="00712031">
            <w:rPr>
              <w:rStyle w:val="Prrafocuerpo"/>
            </w:rPr>
            <w:t>.</w:t>
          </w:r>
          <w:r w:rsidRPr="00712031">
            <w:rPr>
              <w:rStyle w:val="Prrafocuerpo"/>
            </w:rPr>
            <w:t xml:space="preserve"> Las referencias sólo aparecerán citadas en el texto y desglosadas en la </w:t>
          </w:r>
          <w:r w:rsidR="00712031" w:rsidRPr="00712031">
            <w:rPr>
              <w:rStyle w:val="Prrafocuerpo"/>
            </w:rPr>
            <w:t>bibliografía</w:t>
          </w:r>
          <w:r w:rsidR="00926987">
            <w:rPr>
              <w:rStyle w:val="Refdenotaalpie"/>
              <w:rFonts w:ascii="Open Sans Light" w:hAnsi="Open Sans Light"/>
              <w:color w:val="000000" w:themeColor="text1"/>
              <w:sz w:val="24"/>
              <w:lang w:val="es-CL"/>
            </w:rPr>
            <w:footnoteReference w:id="4"/>
          </w:r>
          <w:r w:rsidR="00712031" w:rsidRPr="00712031">
            <w:rPr>
              <w:rStyle w:val="Prrafocuerpo"/>
            </w:rPr>
            <w:t>,</w:t>
          </w:r>
          <w:r w:rsidRPr="00712031">
            <w:rPr>
              <w:rStyle w:val="Prrafocuerpo"/>
            </w:rPr>
            <w:t xml:space="preserve"> por lo que no deben emplearse las notas para estos efectos.</w:t>
          </w:r>
        </w:p>
      </w:sdtContent>
    </w:sdt>
    <w:p w14:paraId="0EFA2B1A" w14:textId="77777777" w:rsidR="00164FF3" w:rsidRDefault="00164FF3" w:rsidP="008B4807">
      <w:pPr>
        <w:pStyle w:val="Bibliografaf"/>
        <w:rPr>
          <w:rStyle w:val="Nombreautores"/>
          <w:rFonts w:ascii="Times New Roman" w:hAnsi="Times New Roman"/>
          <w:sz w:val="22"/>
          <w:szCs w:val="22"/>
        </w:rPr>
      </w:pPr>
    </w:p>
    <w:sdt>
      <w:sdtPr>
        <w:rPr>
          <w:rFonts w:ascii="Open Sans ExtraBold" w:hAnsi="Open Sans ExtraBold"/>
          <w:sz w:val="28"/>
          <w:szCs w:val="28"/>
          <w:lang w:val="es-CL"/>
        </w:rPr>
        <w:id w:val="1288710379"/>
        <w:placeholder>
          <w:docPart w:val="6CD10F645C9F4163B87600C4163C65EC"/>
        </w:placeholder>
      </w:sdtPr>
      <w:sdtEndPr/>
      <w:sdtContent>
        <w:p w14:paraId="2E54306E" w14:textId="77777777" w:rsidR="00164FF3" w:rsidRDefault="00164FF3" w:rsidP="00503533">
          <w:pPr>
            <w:pStyle w:val="Prrafodelista"/>
            <w:numPr>
              <w:ilvl w:val="0"/>
              <w:numId w:val="4"/>
            </w:numPr>
            <w:spacing w:after="0"/>
            <w:rPr>
              <w:lang w:val="es-CL"/>
            </w:rPr>
          </w:pPr>
          <w:r w:rsidRPr="005B1D49">
            <w:rPr>
              <w:rStyle w:val="Subttulos"/>
              <w:lang w:val="es-CL"/>
            </w:rPr>
            <w:t>Norma de citación</w:t>
          </w:r>
        </w:p>
      </w:sdtContent>
    </w:sdt>
    <w:p w14:paraId="6ED2B756" w14:textId="77777777" w:rsidR="00503533" w:rsidRPr="005B1D49" w:rsidRDefault="00503533" w:rsidP="00503533">
      <w:pPr>
        <w:pStyle w:val="Prrafodelista"/>
        <w:spacing w:after="0"/>
        <w:ind w:left="420"/>
        <w:rPr>
          <w:lang w:val="es-CL"/>
        </w:rPr>
      </w:pPr>
    </w:p>
    <w:sdt>
      <w:sdtPr>
        <w:rPr>
          <w:lang w:val="es-CL"/>
        </w:rPr>
        <w:id w:val="918283742"/>
        <w:placeholder>
          <w:docPart w:val="6CD10F645C9F4163B87600C4163C65EC"/>
        </w:placeholder>
      </w:sdtPr>
      <w:sdtEndPr/>
      <w:sdtContent>
        <w:p w14:paraId="24D0541B" w14:textId="77777777" w:rsidR="00926987" w:rsidRPr="00164FF3" w:rsidRDefault="00164FF3" w:rsidP="00E25E91">
          <w:pPr>
            <w:spacing w:after="0"/>
            <w:jc w:val="both"/>
            <w:rPr>
              <w:rStyle w:val="Prrafocuerpo"/>
            </w:rPr>
          </w:pPr>
          <w:r w:rsidRPr="00164FF3">
            <w:rPr>
              <w:rStyle w:val="Prrafocuerpo"/>
            </w:rPr>
            <w:t>Considérense estas indicaciones:</w:t>
          </w:r>
        </w:p>
        <w:p w14:paraId="67375F01" w14:textId="77777777" w:rsidR="00164FF3" w:rsidRPr="000552D5" w:rsidRDefault="00164FF3" w:rsidP="000552D5">
          <w:pPr>
            <w:spacing w:after="0"/>
            <w:jc w:val="both"/>
            <w:rPr>
              <w:rFonts w:ascii="Open Sans Light" w:hAnsi="Open Sans Light"/>
              <w:color w:val="000000" w:themeColor="text1"/>
              <w:sz w:val="24"/>
              <w:lang w:val="es-CL"/>
            </w:rPr>
          </w:pPr>
          <w:r w:rsidRPr="00164FF3">
            <w:rPr>
              <w:rStyle w:val="Prrafocuerpo"/>
            </w:rPr>
            <w:lastRenderedPageBreak/>
            <w:t>Las citas textuales que no superen las cuatro líneas irán integradas en el cuerpo del texto y se pondrán entre comillas. Si se suprime algún fragmento de la cita, deberán emplearse tres puntos suspensivos entre paréntesis (…).</w:t>
          </w:r>
        </w:p>
      </w:sdtContent>
    </w:sdt>
    <w:p w14:paraId="5244A957" w14:textId="77777777" w:rsidR="000552D5" w:rsidRDefault="000552D5" w:rsidP="00E25E91">
      <w:pPr>
        <w:spacing w:line="240" w:lineRule="auto"/>
        <w:ind w:left="567"/>
        <w:contextualSpacing/>
        <w:mirrorIndents/>
        <w:jc w:val="both"/>
        <w:rPr>
          <w:rStyle w:val="Citaslargas"/>
        </w:rPr>
      </w:pPr>
    </w:p>
    <w:sdt>
      <w:sdtPr>
        <w:rPr>
          <w:rStyle w:val="Citaslargas"/>
        </w:rPr>
        <w:alias w:val="Citas directas largas"/>
        <w:tag w:val="Citas directas largas"/>
        <w:id w:val="233665947"/>
        <w:placeholder>
          <w:docPart w:val="6CD10F645C9F4163B87600C4163C65EC"/>
        </w:placeholder>
        <w15:color w:val="000000"/>
      </w:sdtPr>
      <w:sdtEndPr>
        <w:rPr>
          <w:rStyle w:val="Citaslargas"/>
        </w:rPr>
      </w:sdtEndPr>
      <w:sdtContent>
        <w:p w14:paraId="2F2151BD" w14:textId="77777777" w:rsidR="00164FF3" w:rsidRPr="00A7274B" w:rsidRDefault="00164FF3" w:rsidP="00A7274B">
          <w:pPr>
            <w:spacing w:line="240" w:lineRule="auto"/>
            <w:ind w:right="567"/>
            <w:contextualSpacing/>
            <w:mirrorIndents/>
            <w:jc w:val="both"/>
            <w:rPr>
              <w:rStyle w:val="Citaslargas"/>
            </w:rPr>
          </w:pPr>
          <w:r w:rsidRPr="00A7274B">
            <w:rPr>
              <w:rStyle w:val="Citaslargas"/>
            </w:rPr>
            <w:t xml:space="preserve">Las citas mayores deberán ir en párrafo separado y sin comillas, con sangría </w:t>
          </w:r>
          <w:r w:rsidR="00E25E91" w:rsidRPr="00A7274B">
            <w:rPr>
              <w:rStyle w:val="Citaslargas"/>
            </w:rPr>
            <w:t xml:space="preserve">interior </w:t>
          </w:r>
          <w:r w:rsidRPr="00A7274B">
            <w:rPr>
              <w:rStyle w:val="Citaslargas"/>
            </w:rPr>
            <w:t xml:space="preserve">de </w:t>
          </w:r>
          <w:r w:rsidR="00E25E91" w:rsidRPr="00A7274B">
            <w:rPr>
              <w:rStyle w:val="Citaslargas"/>
            </w:rPr>
            <w:t>1</w:t>
          </w:r>
          <w:r w:rsidRPr="00A7274B">
            <w:rPr>
              <w:rStyle w:val="Citaslargas"/>
            </w:rPr>
            <w:t xml:space="preserve"> </w:t>
          </w:r>
          <w:r w:rsidR="00E25E91" w:rsidRPr="00A7274B">
            <w:rPr>
              <w:rStyle w:val="Citaslargas"/>
            </w:rPr>
            <w:t>c</w:t>
          </w:r>
          <w:r w:rsidRPr="00A7274B">
            <w:rPr>
              <w:rStyle w:val="Citaslargas"/>
            </w:rPr>
            <w:t xml:space="preserve">m., en fuente </w:t>
          </w:r>
          <w:r w:rsidR="00E25E91" w:rsidRPr="00A7274B">
            <w:rPr>
              <w:rStyle w:val="Citaslargas"/>
            </w:rPr>
            <w:t>Open Sans Light</w:t>
          </w:r>
          <w:r w:rsidRPr="00A7274B">
            <w:rPr>
              <w:rStyle w:val="Citaslargas"/>
            </w:rPr>
            <w:t xml:space="preserve"> tamaño </w:t>
          </w:r>
          <w:r w:rsidR="00E25E91" w:rsidRPr="00A7274B">
            <w:rPr>
              <w:rStyle w:val="Citaslargas"/>
            </w:rPr>
            <w:t>10</w:t>
          </w:r>
          <w:r w:rsidRPr="00A7274B">
            <w:rPr>
              <w:rStyle w:val="Citaslargas"/>
            </w:rPr>
            <w:t>. Para las referencias bibliográficas se usará el sistema autor-fecha entre paréntesis. Este sistema incluye el apellido del autor, espacio, año de publicación, dos puntos, y la(s) página(s) correspondiente(s).</w:t>
          </w:r>
        </w:p>
      </w:sdtContent>
    </w:sdt>
    <w:p w14:paraId="2C497F0D" w14:textId="77777777" w:rsidR="00164FF3" w:rsidRPr="00CE649C" w:rsidRDefault="00164FF3" w:rsidP="000552D5">
      <w:pPr>
        <w:spacing w:after="0"/>
        <w:rPr>
          <w:lang w:val="es-CL"/>
        </w:rPr>
      </w:pPr>
    </w:p>
    <w:sdt>
      <w:sdtPr>
        <w:rPr>
          <w:rStyle w:val="Prrafocuerpo"/>
        </w:rPr>
        <w:id w:val="1447436760"/>
        <w:placeholder>
          <w:docPart w:val="6CD10F645C9F4163B87600C4163C65EC"/>
        </w:placeholder>
      </w:sdtPr>
      <w:sdtEndPr>
        <w:rPr>
          <w:rStyle w:val="Fuentedeprrafopredeter"/>
          <w:rFonts w:asciiTheme="minorHAnsi" w:hAnsiTheme="minorHAnsi"/>
          <w:color w:val="auto"/>
          <w:sz w:val="22"/>
          <w:lang w:val="es-CO"/>
        </w:rPr>
      </w:sdtEndPr>
      <w:sdtContent>
        <w:p w14:paraId="1A9BE2D4" w14:textId="77777777" w:rsidR="00164FF3" w:rsidRPr="00706FE5" w:rsidRDefault="00164FF3" w:rsidP="000552D5">
          <w:pPr>
            <w:spacing w:after="0"/>
            <w:jc w:val="both"/>
            <w:rPr>
              <w:rStyle w:val="Prrafocuerpo"/>
            </w:rPr>
          </w:pPr>
          <w:r w:rsidRPr="00706FE5">
            <w:rPr>
              <w:rStyle w:val="Prrafocuerpo"/>
            </w:rPr>
            <w:t>Las citas contextuales deben referirse empleando únicamente el apellido y el año de la publicación referida. Para distinguir los tipos de citas considérense los siguientes ejemplos:</w:t>
          </w:r>
        </w:p>
        <w:p w14:paraId="69598EF8" w14:textId="77777777" w:rsidR="00164FF3" w:rsidRPr="00706FE5" w:rsidRDefault="00164FF3" w:rsidP="000552D5">
          <w:pPr>
            <w:spacing w:after="0"/>
            <w:jc w:val="both"/>
            <w:rPr>
              <w:rStyle w:val="Prrafocuerpo"/>
            </w:rPr>
          </w:pPr>
        </w:p>
        <w:p w14:paraId="2BCEA386" w14:textId="77777777" w:rsidR="000552D5" w:rsidRDefault="00164FF3" w:rsidP="000552D5">
          <w:pPr>
            <w:pStyle w:val="Prrafodelista"/>
            <w:numPr>
              <w:ilvl w:val="0"/>
              <w:numId w:val="5"/>
            </w:numPr>
            <w:spacing w:after="0"/>
            <w:jc w:val="both"/>
            <w:rPr>
              <w:rStyle w:val="Prrafocuerpo"/>
            </w:rPr>
          </w:pPr>
          <w:r w:rsidRPr="00706FE5">
            <w:rPr>
              <w:rStyle w:val="Prrafocuerpo"/>
            </w:rPr>
            <w:t xml:space="preserve">Una cita con dos autores: (Bushnell y </w:t>
          </w:r>
          <w:proofErr w:type="spellStart"/>
          <w:r w:rsidRPr="00706FE5">
            <w:rPr>
              <w:rStyle w:val="Prrafocuerpo"/>
            </w:rPr>
            <w:t>Macaulay</w:t>
          </w:r>
          <w:proofErr w:type="spellEnd"/>
          <w:r w:rsidRPr="00706FE5">
            <w:rPr>
              <w:rStyle w:val="Prrafocuerpo"/>
            </w:rPr>
            <w:t>, 1989: 219)</w:t>
          </w:r>
        </w:p>
        <w:p w14:paraId="316426F2" w14:textId="77777777" w:rsidR="000552D5" w:rsidRDefault="00164FF3" w:rsidP="000552D5">
          <w:pPr>
            <w:pStyle w:val="Prrafodelista"/>
            <w:numPr>
              <w:ilvl w:val="0"/>
              <w:numId w:val="5"/>
            </w:numPr>
            <w:spacing w:after="0"/>
            <w:jc w:val="both"/>
            <w:rPr>
              <w:rStyle w:val="Prrafocuerpo"/>
            </w:rPr>
          </w:pPr>
          <w:r w:rsidRPr="00706FE5">
            <w:rPr>
              <w:rStyle w:val="Prrafocuerpo"/>
            </w:rPr>
            <w:t>Una cita con más de tres autores: (Gelman et al, 2014)</w:t>
          </w:r>
        </w:p>
        <w:p w14:paraId="6A36CE87" w14:textId="77777777" w:rsidR="000552D5" w:rsidRDefault="00164FF3" w:rsidP="000552D5">
          <w:pPr>
            <w:pStyle w:val="Prrafodelista"/>
            <w:numPr>
              <w:ilvl w:val="0"/>
              <w:numId w:val="5"/>
            </w:numPr>
            <w:spacing w:after="0"/>
            <w:jc w:val="both"/>
            <w:rPr>
              <w:rStyle w:val="Prrafocuerpo"/>
            </w:rPr>
          </w:pPr>
          <w:r w:rsidRPr="00706FE5">
            <w:rPr>
              <w:rStyle w:val="Prrafocuerpo"/>
            </w:rPr>
            <w:t>Dos o más obras de un mismo autor en un mismo año: (Molina 2000c: 125)</w:t>
          </w:r>
        </w:p>
        <w:p w14:paraId="539E0F39" w14:textId="77777777" w:rsidR="000552D5" w:rsidRDefault="00164FF3" w:rsidP="000552D5">
          <w:pPr>
            <w:pStyle w:val="Prrafodelista"/>
            <w:numPr>
              <w:ilvl w:val="0"/>
              <w:numId w:val="5"/>
            </w:numPr>
            <w:spacing w:after="0"/>
            <w:jc w:val="both"/>
            <w:rPr>
              <w:rStyle w:val="Prrafocuerpo"/>
            </w:rPr>
          </w:pPr>
          <w:r w:rsidRPr="00706FE5">
            <w:rPr>
              <w:rStyle w:val="Prrafocuerpo"/>
            </w:rPr>
            <w:t xml:space="preserve">Una referencia con más de una cita, desde la más actual a la más antigua: (Jones 1998; </w:t>
          </w:r>
          <w:proofErr w:type="spellStart"/>
          <w:r w:rsidRPr="00706FE5">
            <w:rPr>
              <w:rStyle w:val="Prrafocuerpo"/>
            </w:rPr>
            <w:t>Haring</w:t>
          </w:r>
          <w:proofErr w:type="spellEnd"/>
          <w:r w:rsidRPr="00706FE5">
            <w:rPr>
              <w:rStyle w:val="Prrafocuerpo"/>
            </w:rPr>
            <w:t xml:space="preserve"> 1939)</w:t>
          </w:r>
        </w:p>
        <w:p w14:paraId="71BAD30C" w14:textId="77777777" w:rsidR="00164FF3" w:rsidRPr="00706FE5" w:rsidRDefault="00164FF3" w:rsidP="000552D5">
          <w:pPr>
            <w:pStyle w:val="Prrafodelista"/>
            <w:numPr>
              <w:ilvl w:val="0"/>
              <w:numId w:val="5"/>
            </w:numPr>
            <w:spacing w:after="0"/>
            <w:jc w:val="both"/>
            <w:rPr>
              <w:rStyle w:val="Prrafocuerpo"/>
            </w:rPr>
          </w:pPr>
          <w:r w:rsidRPr="00706FE5">
            <w:rPr>
              <w:rStyle w:val="Prrafocuerpo"/>
            </w:rPr>
            <w:t xml:space="preserve">Citando una fuente indirecta: (Fisher, 1992: 165-192 Cit. en Cavieres 1999: 122) </w:t>
          </w:r>
        </w:p>
        <w:p w14:paraId="273F6F4B" w14:textId="77777777" w:rsidR="00706FE5" w:rsidRPr="00706FE5" w:rsidRDefault="00706FE5" w:rsidP="000552D5">
          <w:pPr>
            <w:spacing w:after="0"/>
            <w:jc w:val="both"/>
            <w:rPr>
              <w:rStyle w:val="Prrafocuerpo"/>
            </w:rPr>
          </w:pPr>
        </w:p>
        <w:p w14:paraId="479D5481" w14:textId="77777777" w:rsidR="00164FF3" w:rsidRPr="00CE649C" w:rsidRDefault="00164FF3" w:rsidP="000552D5">
          <w:pPr>
            <w:spacing w:after="0"/>
            <w:jc w:val="both"/>
            <w:rPr>
              <w:lang w:val="es-CL"/>
            </w:rPr>
          </w:pPr>
          <w:r w:rsidRPr="00706FE5">
            <w:rPr>
              <w:rStyle w:val="Prrafocuerpo"/>
            </w:rPr>
            <w:t xml:space="preserve">Si dentro del paréntesis hay varias referencias </w:t>
          </w:r>
          <w:r w:rsidR="008A7F31">
            <w:rPr>
              <w:rStyle w:val="Prrafocuerpo"/>
            </w:rPr>
            <w:t>esta</w:t>
          </w:r>
          <w:r w:rsidRPr="00706FE5">
            <w:rPr>
              <w:rStyle w:val="Prrafocuerpo"/>
            </w:rPr>
            <w:t xml:space="preserve">s se separarán por punto y coma si son de diferentes autores, y por una coma si son del mismo autor. </w:t>
          </w:r>
        </w:p>
      </w:sdtContent>
    </w:sdt>
    <w:p w14:paraId="79BFC4E8" w14:textId="77777777" w:rsidR="00164FF3" w:rsidRPr="00CE649C" w:rsidRDefault="00164FF3" w:rsidP="00503533">
      <w:pPr>
        <w:spacing w:after="0"/>
        <w:rPr>
          <w:lang w:val="es-CL"/>
        </w:rPr>
      </w:pPr>
    </w:p>
    <w:sdt>
      <w:sdtPr>
        <w:rPr>
          <w:rStyle w:val="Subttulos"/>
          <w:lang w:val="es-CL"/>
        </w:rPr>
        <w:id w:val="602067866"/>
        <w:placeholder>
          <w:docPart w:val="6CD10F645C9F4163B87600C4163C65EC"/>
        </w:placeholder>
      </w:sdtPr>
      <w:sdtEndPr>
        <w:rPr>
          <w:rStyle w:val="Subttulos"/>
        </w:rPr>
      </w:sdtEndPr>
      <w:sdtContent>
        <w:p w14:paraId="4CF1F5A3" w14:textId="77777777" w:rsidR="00164FF3" w:rsidRDefault="00164FF3" w:rsidP="00503533">
          <w:pPr>
            <w:pStyle w:val="Prrafodelista"/>
            <w:numPr>
              <w:ilvl w:val="0"/>
              <w:numId w:val="4"/>
            </w:numPr>
            <w:spacing w:after="0"/>
            <w:rPr>
              <w:rStyle w:val="Subttulos"/>
              <w:lang w:val="es-CL"/>
            </w:rPr>
          </w:pPr>
          <w:r w:rsidRPr="005B1D49">
            <w:rPr>
              <w:rStyle w:val="Subttulos"/>
              <w:lang w:val="es-CL"/>
            </w:rPr>
            <w:t>Figuras, imágenes y tablas</w:t>
          </w:r>
        </w:p>
      </w:sdtContent>
    </w:sdt>
    <w:p w14:paraId="796943B4" w14:textId="77777777" w:rsidR="00503533" w:rsidRPr="005B1D49" w:rsidRDefault="00503533" w:rsidP="00503533">
      <w:pPr>
        <w:pStyle w:val="Prrafodelista"/>
        <w:spacing w:after="0"/>
        <w:ind w:left="420"/>
        <w:rPr>
          <w:rStyle w:val="Subttulos"/>
          <w:lang w:val="es-CL"/>
        </w:rPr>
      </w:pPr>
    </w:p>
    <w:sdt>
      <w:sdtPr>
        <w:rPr>
          <w:rStyle w:val="Prrafocuerpo"/>
        </w:rPr>
        <w:id w:val="356625550"/>
        <w:placeholder>
          <w:docPart w:val="6CD10F645C9F4163B87600C4163C65EC"/>
        </w:placeholder>
      </w:sdtPr>
      <w:sdtEndPr>
        <w:rPr>
          <w:rStyle w:val="Prrafocuerpo"/>
        </w:rPr>
      </w:sdtEndPr>
      <w:sdtContent>
        <w:p w14:paraId="56575A42" w14:textId="77777777" w:rsidR="00164FF3" w:rsidRPr="005B1D49" w:rsidRDefault="00164FF3" w:rsidP="005B1D49">
          <w:pPr>
            <w:jc w:val="both"/>
            <w:rPr>
              <w:rStyle w:val="Prrafocuerpo"/>
            </w:rPr>
          </w:pPr>
          <w:r w:rsidRPr="005B1D49">
            <w:rPr>
              <w:rStyle w:val="Prrafocuerpo"/>
            </w:rPr>
            <w:t>Las figuras e imágenes deben insertarse en el cuerpo del artículo y, además, enviarse por separado con las referencias pertinentes en la mejor resolución posible. Las f</w:t>
          </w:r>
          <w:r w:rsidR="005B1D49">
            <w:rPr>
              <w:rStyle w:val="Prrafocuerpo"/>
            </w:rPr>
            <w:t>i</w:t>
          </w:r>
          <w:r w:rsidRPr="005B1D49">
            <w:rPr>
              <w:rStyle w:val="Prrafocuerpo"/>
            </w:rPr>
            <w:t>guras e imágenes tendrán títulos indicativos de su contenido precedidos de la palabra Figura o Imagen en cursiva y un número correlativo:</w:t>
          </w:r>
        </w:p>
      </w:sdtContent>
    </w:sdt>
    <w:p w14:paraId="702E7834" w14:textId="77777777" w:rsidR="002363F2" w:rsidRPr="00392520" w:rsidRDefault="002363F2" w:rsidP="004A4BD6">
      <w:pPr>
        <w:pStyle w:val="Descripcin"/>
        <w:jc w:val="center"/>
        <w:rPr>
          <w:sz w:val="18"/>
          <w:szCs w:val="18"/>
          <w:lang w:val="es-CO"/>
        </w:rPr>
      </w:pPr>
      <w:r w:rsidRPr="00392520">
        <w:rPr>
          <w:sz w:val="18"/>
          <w:szCs w:val="18"/>
          <w:lang w:val="es-CO"/>
        </w:rPr>
        <w:t xml:space="preserve">Imagen </w:t>
      </w:r>
      <w:r w:rsidRPr="00392520">
        <w:rPr>
          <w:sz w:val="18"/>
          <w:szCs w:val="18"/>
        </w:rPr>
        <w:fldChar w:fldCharType="begin"/>
      </w:r>
      <w:r w:rsidRPr="00392520">
        <w:rPr>
          <w:sz w:val="18"/>
          <w:szCs w:val="18"/>
          <w:lang w:val="es-CO"/>
        </w:rPr>
        <w:instrText xml:space="preserve"> SEQ Imagen \* ARABIC </w:instrText>
      </w:r>
      <w:r w:rsidRPr="00392520">
        <w:rPr>
          <w:sz w:val="18"/>
          <w:szCs w:val="18"/>
        </w:rPr>
        <w:fldChar w:fldCharType="separate"/>
      </w:r>
      <w:r w:rsidR="00CC3123" w:rsidRPr="00392520">
        <w:rPr>
          <w:noProof/>
          <w:sz w:val="18"/>
          <w:szCs w:val="18"/>
          <w:lang w:val="es-CO"/>
        </w:rPr>
        <w:t>1</w:t>
      </w:r>
      <w:r w:rsidRPr="00392520">
        <w:rPr>
          <w:sz w:val="18"/>
          <w:szCs w:val="18"/>
        </w:rPr>
        <w:fldChar w:fldCharType="end"/>
      </w:r>
      <w:r w:rsidRPr="00392520">
        <w:rPr>
          <w:sz w:val="18"/>
          <w:szCs w:val="18"/>
          <w:lang w:val="es-CO"/>
        </w:rPr>
        <w:t xml:space="preserve"> Nombre de la imagen</w:t>
      </w:r>
    </w:p>
    <w:p w14:paraId="41C6681D" w14:textId="77777777" w:rsidR="00136DE1" w:rsidRDefault="00793AC8" w:rsidP="0047002F">
      <w:pPr>
        <w:pStyle w:val="Bibliografaf"/>
        <w:jc w:val="center"/>
        <w:rPr>
          <w:rStyle w:val="Nombreautores"/>
          <w:rFonts w:ascii="Times New Roman" w:hAnsi="Times New Roman"/>
          <w:sz w:val="22"/>
          <w:szCs w:val="22"/>
        </w:rPr>
      </w:pPr>
      <w:r>
        <w:rPr>
          <w:noProof/>
        </w:rPr>
        <w:lastRenderedPageBreak/>
        <w:drawing>
          <wp:inline distT="0" distB="0" distL="0" distR="0" wp14:anchorId="16F681C5" wp14:editId="09DD2F72">
            <wp:extent cx="2882189" cy="28821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96059" cy="2896059"/>
                    </a:xfrm>
                    <a:prstGeom prst="rect">
                      <a:avLst/>
                    </a:prstGeom>
                    <a:noFill/>
                    <a:ln>
                      <a:noFill/>
                    </a:ln>
                  </pic:spPr>
                </pic:pic>
              </a:graphicData>
            </a:graphic>
          </wp:inline>
        </w:drawing>
      </w:r>
    </w:p>
    <w:sdt>
      <w:sdtPr>
        <w:rPr>
          <w:rStyle w:val="Nombreautores"/>
          <w:rFonts w:ascii="Open Sans Light" w:hAnsi="Open Sans Light"/>
          <w:sz w:val="18"/>
          <w:szCs w:val="18"/>
        </w:rPr>
        <w:alias w:val="Fuente imágenes"/>
        <w:tag w:val="Fuente imágenes"/>
        <w:id w:val="660656033"/>
        <w:placeholder>
          <w:docPart w:val="6CD10F645C9F4163B87600C4163C65EC"/>
        </w:placeholder>
      </w:sdtPr>
      <w:sdtEndPr>
        <w:rPr>
          <w:rStyle w:val="Nombreautores"/>
        </w:rPr>
      </w:sdtEndPr>
      <w:sdtContent>
        <w:p w14:paraId="7394F8DF" w14:textId="77777777" w:rsidR="006B285F" w:rsidRPr="00392520" w:rsidRDefault="006B285F" w:rsidP="00136DE1">
          <w:pPr>
            <w:pStyle w:val="Sinespaciado"/>
            <w:rPr>
              <w:rStyle w:val="Nombreautores"/>
              <w:rFonts w:ascii="Open Sans Light" w:hAnsi="Open Sans Light"/>
              <w:sz w:val="18"/>
              <w:szCs w:val="18"/>
            </w:rPr>
          </w:pPr>
          <w:r w:rsidRPr="00392520">
            <w:rPr>
              <w:noProof/>
              <w:sz w:val="18"/>
              <w:szCs w:val="18"/>
            </w:rPr>
            <mc:AlternateContent>
              <mc:Choice Requires="wps">
                <w:drawing>
                  <wp:anchor distT="0" distB="0" distL="114300" distR="114300" simplePos="0" relativeHeight="251660288" behindDoc="0" locked="0" layoutInCell="1" allowOverlap="1" wp14:anchorId="0571E9D5" wp14:editId="7E243371">
                    <wp:simplePos x="0" y="0"/>
                    <wp:positionH relativeFrom="column">
                      <wp:posOffset>-3300095</wp:posOffset>
                    </wp:positionH>
                    <wp:positionV relativeFrom="paragraph">
                      <wp:posOffset>468630</wp:posOffset>
                    </wp:positionV>
                    <wp:extent cx="2863850" cy="520700"/>
                    <wp:effectExtent l="8890" t="9525" r="1333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520700"/>
                            </a:xfrm>
                            <a:prstGeom prst="rect">
                              <a:avLst/>
                            </a:prstGeom>
                            <a:solidFill>
                              <a:srgbClr val="FFFFFF"/>
                            </a:solidFill>
                            <a:ln w="9525">
                              <a:solidFill>
                                <a:srgbClr val="FFFFFF"/>
                              </a:solidFill>
                              <a:miter lim="800000"/>
                              <a:headEnd/>
                              <a:tailEnd/>
                            </a:ln>
                          </wps:spPr>
                          <wps:txbx>
                            <w:txbxContent>
                              <w:p w14:paraId="20F0636C" w14:textId="77777777" w:rsidR="006B285F" w:rsidRPr="005B11E1" w:rsidRDefault="006B285F" w:rsidP="006B285F">
                                <w:pPr>
                                  <w:pStyle w:val="Piedepgina"/>
                                  <w:jc w:val="both"/>
                                  <w:rPr>
                                    <w:rFonts w:ascii="Helvetica" w:hAnsi="Helvetica"/>
                                    <w:sz w:val="13"/>
                                    <w:szCs w:val="13"/>
                                    <w:lang w:val="es-CL"/>
                                  </w:rPr>
                                </w:pPr>
                                <w:r w:rsidRPr="005B11E1">
                                  <w:rPr>
                                    <w:rFonts w:ascii="Helvetica" w:hAnsi="Helvetica"/>
                                    <w:sz w:val="13"/>
                                    <w:szCs w:val="13"/>
                                    <w:lang w:val="es-CL"/>
                                  </w:rPr>
                                  <w:t>Fecha de recepción:</w:t>
                                </w:r>
                              </w:p>
                              <w:p w14:paraId="4122E71F" w14:textId="77777777" w:rsidR="006B285F" w:rsidRPr="005B11E1" w:rsidRDefault="006B285F" w:rsidP="006B285F">
                                <w:pPr>
                                  <w:pStyle w:val="Piedepgina"/>
                                  <w:jc w:val="both"/>
                                  <w:rPr>
                                    <w:rFonts w:ascii="Helvetica" w:hAnsi="Helvetica"/>
                                    <w:sz w:val="13"/>
                                    <w:szCs w:val="13"/>
                                    <w:lang w:val="es-CL"/>
                                  </w:rPr>
                                </w:pPr>
                                <w:r w:rsidRPr="005B11E1">
                                  <w:rPr>
                                    <w:rFonts w:ascii="Helvetica" w:hAnsi="Helvetica"/>
                                    <w:sz w:val="13"/>
                                    <w:szCs w:val="13"/>
                                    <w:lang w:val="es-CL"/>
                                  </w:rPr>
                                  <w:t>Fecha de aceptación:</w:t>
                                </w:r>
                              </w:p>
                              <w:p w14:paraId="730975A3" w14:textId="77777777" w:rsidR="006B285F" w:rsidRPr="009C4C89" w:rsidRDefault="006B285F" w:rsidP="006B285F">
                                <w:pPr>
                                  <w:rPr>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1E9D5" id="_x0000_t202" coordsize="21600,21600" o:spt="202" path="m,l,21600r21600,l21600,xe">
                    <v:stroke joinstyle="miter"/>
                    <v:path gradientshapeok="t" o:connecttype="rect"/>
                  </v:shapetype>
                  <v:shape id="Text Box 3" o:spid="_x0000_s1027" type="#_x0000_t202" style="position:absolute;left:0;text-align:left;margin-left:-259.85pt;margin-top:36.9pt;width:225.5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" strokecolor="white">
                    <v:textbox>
                      <w:txbxContent>
                        <w:p w14:paraId="20F0636C" w14:textId="77777777" w:rsidR="006B285F" w:rsidRPr="005B11E1" w:rsidRDefault="006B285F" w:rsidP="006B285F">
                          <w:pPr>
                            <w:pStyle w:val="Piedepgina"/>
                            <w:jc w:val="both"/>
                            <w:rPr>
                              <w:rFonts w:ascii="Helvetica" w:hAnsi="Helvetica"/>
                              <w:sz w:val="13"/>
                              <w:szCs w:val="13"/>
                              <w:lang w:val="es-CL"/>
                            </w:rPr>
                          </w:pPr>
                          <w:r w:rsidRPr="005B11E1">
                            <w:rPr>
                              <w:rFonts w:ascii="Helvetica" w:hAnsi="Helvetica"/>
                              <w:sz w:val="13"/>
                              <w:szCs w:val="13"/>
                              <w:lang w:val="es-CL"/>
                            </w:rPr>
                            <w:t>Fecha de recepción:</w:t>
                          </w:r>
                        </w:p>
                        <w:p w14:paraId="4122E71F" w14:textId="77777777" w:rsidR="006B285F" w:rsidRPr="005B11E1" w:rsidRDefault="006B285F" w:rsidP="006B285F">
                          <w:pPr>
                            <w:pStyle w:val="Piedepgina"/>
                            <w:jc w:val="both"/>
                            <w:rPr>
                              <w:rFonts w:ascii="Helvetica" w:hAnsi="Helvetica"/>
                              <w:sz w:val="13"/>
                              <w:szCs w:val="13"/>
                              <w:lang w:val="es-CL"/>
                            </w:rPr>
                          </w:pPr>
                          <w:r w:rsidRPr="005B11E1">
                            <w:rPr>
                              <w:rFonts w:ascii="Helvetica" w:hAnsi="Helvetica"/>
                              <w:sz w:val="13"/>
                              <w:szCs w:val="13"/>
                              <w:lang w:val="es-CL"/>
                            </w:rPr>
                            <w:t>Fecha de aceptación:</w:t>
                          </w:r>
                        </w:p>
                        <w:p w14:paraId="730975A3" w14:textId="77777777" w:rsidR="006B285F" w:rsidRPr="009C4C89" w:rsidRDefault="006B285F" w:rsidP="006B285F">
                          <w:pPr>
                            <w:rPr>
                              <w:lang w:val="es-CL"/>
                            </w:rPr>
                          </w:pPr>
                        </w:p>
                      </w:txbxContent>
                    </v:textbox>
                  </v:shape>
                </w:pict>
              </mc:Fallback>
            </mc:AlternateContent>
          </w:r>
          <w:r w:rsidR="00136DE1" w:rsidRPr="00392520">
            <w:rPr>
              <w:sz w:val="18"/>
              <w:szCs w:val="18"/>
            </w:rPr>
            <w:t>Fuente: Indicar procedencia.</w:t>
          </w:r>
        </w:p>
      </w:sdtContent>
    </w:sdt>
    <w:p w14:paraId="351C8922" w14:textId="77777777" w:rsidR="00136DE1" w:rsidRDefault="00136DE1" w:rsidP="00136DE1">
      <w:pPr>
        <w:pStyle w:val="Sinespaciado"/>
        <w:rPr>
          <w:rStyle w:val="Nombreautores"/>
          <w:rFonts w:ascii="Open Sans Light" w:hAnsi="Open Sans Light"/>
          <w:sz w:val="20"/>
          <w:szCs w:val="20"/>
        </w:rPr>
      </w:pPr>
    </w:p>
    <w:sdt>
      <w:sdtPr>
        <w:rPr>
          <w:rFonts w:ascii="Times New Roman" w:hAnsi="Times New Roman"/>
          <w:sz w:val="28"/>
          <w:szCs w:val="28"/>
        </w:rPr>
        <w:id w:val="-1483767817"/>
        <w:placeholder>
          <w:docPart w:val="6CD10F645C9F4163B87600C4163C65EC"/>
        </w:placeholder>
      </w:sdtPr>
      <w:sdtEndPr/>
      <w:sdtContent>
        <w:p w14:paraId="22C5BC96" w14:textId="77777777" w:rsidR="004D4677" w:rsidRPr="00EC753F" w:rsidRDefault="004D4677" w:rsidP="004D4677">
          <w:pPr>
            <w:spacing w:after="0"/>
            <w:jc w:val="both"/>
            <w:rPr>
              <w:rFonts w:ascii="Times New Roman" w:hAnsi="Times New Roman"/>
            </w:rPr>
          </w:pPr>
          <w:r w:rsidRPr="004D4677">
            <w:rPr>
              <w:rStyle w:val="Prrafocuerpo"/>
            </w:rPr>
            <w:t>Las tablas deben realizarse con el mismo procesador de textos que el artículo. También contendrán títulos indicativos de su contenido precedidos de la palabra Tabla en cursiva y un número correlativo, como se muestra:</w:t>
          </w:r>
        </w:p>
      </w:sdtContent>
    </w:sdt>
    <w:p w14:paraId="16E09B2A" w14:textId="77777777" w:rsidR="004D4677" w:rsidRPr="00EC753F" w:rsidRDefault="004D4677" w:rsidP="004D4677">
      <w:pPr>
        <w:spacing w:after="0"/>
        <w:rPr>
          <w:rFonts w:ascii="Times New Roman" w:hAnsi="Times New Roman"/>
          <w:szCs w:val="20"/>
        </w:rPr>
      </w:pPr>
    </w:p>
    <w:p w14:paraId="41AD5779" w14:textId="77777777" w:rsidR="004D4677" w:rsidRPr="00392520" w:rsidRDefault="004D4677" w:rsidP="004A4BD6">
      <w:pPr>
        <w:pStyle w:val="Descripcin"/>
        <w:ind w:left="0"/>
        <w:jc w:val="center"/>
        <w:rPr>
          <w:sz w:val="18"/>
          <w:szCs w:val="18"/>
          <w:lang w:val="es-CO"/>
        </w:rPr>
      </w:pPr>
      <w:r w:rsidRPr="00392520">
        <w:rPr>
          <w:sz w:val="18"/>
          <w:szCs w:val="18"/>
          <w:lang w:val="es-CO"/>
        </w:rPr>
        <w:t xml:space="preserve">Tabla </w:t>
      </w:r>
      <w:r w:rsidRPr="00392520">
        <w:rPr>
          <w:sz w:val="18"/>
          <w:szCs w:val="18"/>
        </w:rPr>
        <w:fldChar w:fldCharType="begin"/>
      </w:r>
      <w:r w:rsidRPr="00392520">
        <w:rPr>
          <w:sz w:val="18"/>
          <w:szCs w:val="18"/>
          <w:lang w:val="es-CO"/>
        </w:rPr>
        <w:instrText xml:space="preserve"> SEQ Tabla \* ARABIC </w:instrText>
      </w:r>
      <w:r w:rsidRPr="00392520">
        <w:rPr>
          <w:sz w:val="18"/>
          <w:szCs w:val="18"/>
        </w:rPr>
        <w:fldChar w:fldCharType="separate"/>
      </w:r>
      <w:r w:rsidR="00CC3123" w:rsidRPr="00392520">
        <w:rPr>
          <w:noProof/>
          <w:sz w:val="18"/>
          <w:szCs w:val="18"/>
          <w:lang w:val="es-CO"/>
        </w:rPr>
        <w:t>1</w:t>
      </w:r>
      <w:r w:rsidRPr="00392520">
        <w:rPr>
          <w:sz w:val="18"/>
          <w:szCs w:val="18"/>
        </w:rPr>
        <w:fldChar w:fldCharType="end"/>
      </w:r>
      <w:r w:rsidRPr="00392520">
        <w:rPr>
          <w:sz w:val="18"/>
          <w:szCs w:val="18"/>
          <w:lang w:val="es-CO"/>
        </w:rPr>
        <w:t xml:space="preserve"> Estilos de carácter permitidos y su uso</w:t>
      </w:r>
    </w:p>
    <w:sdt>
      <w:sdtPr>
        <w:rPr>
          <w:b/>
          <w:bCs/>
        </w:rPr>
        <w:alias w:val="Formato de tablas"/>
        <w:tag w:val="Formato de tablas"/>
        <w:id w:val="1261111767"/>
        <w:placeholder>
          <w:docPart w:val="6CD10F645C9F4163B87600C4163C65EC"/>
        </w:placeholder>
      </w:sdtPr>
      <w:sdtEndPr>
        <w:rPr>
          <w:b w:val="0"/>
          <w:bCs w:val="0"/>
        </w:rPr>
      </w:sdtEndPr>
      <w:sdtContent>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693"/>
          </w:tblGrid>
          <w:tr w:rsidR="004D4677" w:rsidRPr="004D4677" w14:paraId="11FF5AA3" w14:textId="77777777" w:rsidTr="004D4677">
            <w:trPr>
              <w:jc w:val="center"/>
            </w:trPr>
            <w:tc>
              <w:tcPr>
                <w:tcW w:w="1276" w:type="dxa"/>
                <w:shd w:val="clear" w:color="auto" w:fill="auto"/>
              </w:tcPr>
              <w:p w14:paraId="3201A628" w14:textId="77777777" w:rsidR="004D4677" w:rsidRPr="004D4677" w:rsidRDefault="004D4677" w:rsidP="004D4677">
                <w:pPr>
                  <w:pStyle w:val="Sinespaciado"/>
                  <w:rPr>
                    <w:b/>
                    <w:bCs/>
                    <w:i/>
                  </w:rPr>
                </w:pPr>
                <w:r w:rsidRPr="004D4677">
                  <w:rPr>
                    <w:b/>
                    <w:bCs/>
                  </w:rPr>
                  <w:t>Estilo</w:t>
                </w:r>
              </w:p>
            </w:tc>
            <w:tc>
              <w:tcPr>
                <w:tcW w:w="2693" w:type="dxa"/>
                <w:shd w:val="clear" w:color="auto" w:fill="auto"/>
              </w:tcPr>
              <w:p w14:paraId="04502746" w14:textId="77777777" w:rsidR="004D4677" w:rsidRPr="004D4677" w:rsidRDefault="004D4677" w:rsidP="004D4677">
                <w:pPr>
                  <w:pStyle w:val="Sinespaciado"/>
                  <w:rPr>
                    <w:b/>
                    <w:bCs/>
                    <w:i/>
                  </w:rPr>
                </w:pPr>
                <w:r w:rsidRPr="004D4677">
                  <w:rPr>
                    <w:b/>
                    <w:bCs/>
                  </w:rPr>
                  <w:t>Utilización</w:t>
                </w:r>
              </w:p>
            </w:tc>
          </w:tr>
          <w:tr w:rsidR="004D4677" w:rsidRPr="00EC753F" w14:paraId="181DF3B0" w14:textId="77777777" w:rsidTr="004D4677">
            <w:trPr>
              <w:jc w:val="center"/>
            </w:trPr>
            <w:tc>
              <w:tcPr>
                <w:tcW w:w="1276" w:type="dxa"/>
                <w:shd w:val="clear" w:color="auto" w:fill="auto"/>
              </w:tcPr>
              <w:p w14:paraId="0C44C728" w14:textId="77777777" w:rsidR="004D4677" w:rsidRPr="00EC753F" w:rsidRDefault="004D4677" w:rsidP="004D4677">
                <w:pPr>
                  <w:pStyle w:val="Sinespaciado"/>
                </w:pPr>
                <w:r w:rsidRPr="00EC753F">
                  <w:t>Subrayados</w:t>
                </w:r>
              </w:p>
            </w:tc>
            <w:tc>
              <w:tcPr>
                <w:tcW w:w="2693" w:type="dxa"/>
                <w:shd w:val="clear" w:color="auto" w:fill="auto"/>
              </w:tcPr>
              <w:p w14:paraId="4598F5E4" w14:textId="77777777" w:rsidR="004D4677" w:rsidRPr="00EC753F" w:rsidRDefault="004D4677" w:rsidP="004D4677">
                <w:pPr>
                  <w:pStyle w:val="Sinespaciado"/>
                </w:pPr>
                <w:r w:rsidRPr="00EC753F">
                  <w:t>No usar</w:t>
                </w:r>
              </w:p>
            </w:tc>
          </w:tr>
          <w:tr w:rsidR="004D4677" w:rsidRPr="00EC753F" w14:paraId="5B96BF46" w14:textId="77777777" w:rsidTr="004D4677">
            <w:trPr>
              <w:jc w:val="center"/>
            </w:trPr>
            <w:tc>
              <w:tcPr>
                <w:tcW w:w="1276" w:type="dxa"/>
                <w:shd w:val="clear" w:color="auto" w:fill="auto"/>
              </w:tcPr>
              <w:p w14:paraId="501A61D5" w14:textId="77777777" w:rsidR="004D4677" w:rsidRPr="00EC753F" w:rsidRDefault="004D4677" w:rsidP="004D4677">
                <w:pPr>
                  <w:pStyle w:val="Sinespaciado"/>
                </w:pPr>
                <w:r w:rsidRPr="00EC753F">
                  <w:t>Negritas</w:t>
                </w:r>
              </w:p>
            </w:tc>
            <w:tc>
              <w:tcPr>
                <w:tcW w:w="2693" w:type="dxa"/>
                <w:shd w:val="clear" w:color="auto" w:fill="auto"/>
              </w:tcPr>
              <w:p w14:paraId="1F27F961" w14:textId="77777777" w:rsidR="004D4677" w:rsidRPr="00EC753F" w:rsidRDefault="004D4677" w:rsidP="004D4677">
                <w:pPr>
                  <w:pStyle w:val="Sinespaciado"/>
                </w:pPr>
                <w:r w:rsidRPr="00EC753F">
                  <w:t>Sólo en títulos y subtítulos</w:t>
                </w:r>
              </w:p>
            </w:tc>
          </w:tr>
          <w:tr w:rsidR="004D4677" w:rsidRPr="00EC753F" w14:paraId="3DBF60E0" w14:textId="77777777" w:rsidTr="004D4677">
            <w:trPr>
              <w:jc w:val="center"/>
            </w:trPr>
            <w:tc>
              <w:tcPr>
                <w:tcW w:w="1276" w:type="dxa"/>
                <w:shd w:val="clear" w:color="auto" w:fill="auto"/>
              </w:tcPr>
              <w:p w14:paraId="4134D3BF" w14:textId="77777777" w:rsidR="004D4677" w:rsidRPr="00EC753F" w:rsidRDefault="004D4677" w:rsidP="004D4677">
                <w:pPr>
                  <w:pStyle w:val="Sinespaciado"/>
                </w:pPr>
                <w:r w:rsidRPr="00EC753F">
                  <w:t>Versalitas</w:t>
                </w:r>
              </w:p>
            </w:tc>
            <w:tc>
              <w:tcPr>
                <w:tcW w:w="2693" w:type="dxa"/>
                <w:shd w:val="clear" w:color="auto" w:fill="auto"/>
              </w:tcPr>
              <w:p w14:paraId="22AC0EC5" w14:textId="77777777" w:rsidR="004D4677" w:rsidRPr="00EC753F" w:rsidRDefault="004D4677" w:rsidP="004D4677">
                <w:pPr>
                  <w:pStyle w:val="Sinespaciado"/>
                </w:pPr>
                <w:r w:rsidRPr="00EC753F">
                  <w:t>No usar</w:t>
                </w:r>
              </w:p>
            </w:tc>
          </w:tr>
          <w:tr w:rsidR="004D4677" w:rsidRPr="00EC753F" w14:paraId="4756D3D0" w14:textId="77777777" w:rsidTr="004D4677">
            <w:trPr>
              <w:jc w:val="center"/>
            </w:trPr>
            <w:tc>
              <w:tcPr>
                <w:tcW w:w="1276" w:type="dxa"/>
                <w:shd w:val="clear" w:color="auto" w:fill="auto"/>
              </w:tcPr>
              <w:p w14:paraId="71F44BE3" w14:textId="77777777" w:rsidR="004D4677" w:rsidRPr="00EC753F" w:rsidRDefault="004D4677" w:rsidP="004D4677">
                <w:pPr>
                  <w:pStyle w:val="Sinespaciado"/>
                </w:pPr>
                <w:r w:rsidRPr="00EC753F">
                  <w:t>Cursivas</w:t>
                </w:r>
              </w:p>
            </w:tc>
            <w:tc>
              <w:tcPr>
                <w:tcW w:w="2693" w:type="dxa"/>
                <w:shd w:val="clear" w:color="auto" w:fill="auto"/>
              </w:tcPr>
              <w:p w14:paraId="44102D7D" w14:textId="77777777" w:rsidR="004D4677" w:rsidRPr="00EC753F" w:rsidRDefault="004D4677" w:rsidP="004D4677">
                <w:pPr>
                  <w:pStyle w:val="Sinespaciado"/>
                </w:pPr>
                <w:r w:rsidRPr="00EC753F">
                  <w:t>Términos en otras lenguas diferentes de la del texto</w:t>
                </w:r>
              </w:p>
              <w:p w14:paraId="3BADEF26" w14:textId="77777777" w:rsidR="004D4677" w:rsidRPr="00EC753F" w:rsidRDefault="004D4677" w:rsidP="004D4677">
                <w:pPr>
                  <w:pStyle w:val="Sinespaciado"/>
                </w:pPr>
                <w:r w:rsidRPr="00EC753F">
                  <w:t>Títulos de obras</w:t>
                </w:r>
              </w:p>
              <w:p w14:paraId="1ABC5D5F" w14:textId="77777777" w:rsidR="004D4677" w:rsidRPr="00EC753F" w:rsidRDefault="004D4677" w:rsidP="004D4677">
                <w:pPr>
                  <w:pStyle w:val="Sinespaciado"/>
                </w:pPr>
                <w:r w:rsidRPr="00EC753F">
                  <w:t>Énfasis</w:t>
                </w:r>
              </w:p>
            </w:tc>
          </w:tr>
          <w:tr w:rsidR="004D4677" w:rsidRPr="00EC753F" w14:paraId="6CA3A921" w14:textId="77777777" w:rsidTr="004D4677">
            <w:trPr>
              <w:jc w:val="center"/>
            </w:trPr>
            <w:tc>
              <w:tcPr>
                <w:tcW w:w="1276" w:type="dxa"/>
                <w:shd w:val="clear" w:color="auto" w:fill="auto"/>
              </w:tcPr>
              <w:p w14:paraId="6908A548" w14:textId="77777777" w:rsidR="004D4677" w:rsidRPr="00EC753F" w:rsidRDefault="004D4677" w:rsidP="004D4677">
                <w:pPr>
                  <w:pStyle w:val="Sinespaciado"/>
                </w:pPr>
                <w:r w:rsidRPr="00EC753F">
                  <w:t>Mayúsculas</w:t>
                </w:r>
              </w:p>
            </w:tc>
            <w:tc>
              <w:tcPr>
                <w:tcW w:w="2693" w:type="dxa"/>
                <w:shd w:val="clear" w:color="auto" w:fill="auto"/>
              </w:tcPr>
              <w:p w14:paraId="0BB9A961" w14:textId="77777777" w:rsidR="004D4677" w:rsidRPr="00EC753F" w:rsidRDefault="004D4677" w:rsidP="004D4677">
                <w:pPr>
                  <w:pStyle w:val="Sinespaciado"/>
                </w:pPr>
                <w:r w:rsidRPr="00EC753F">
                  <w:t>Acrónimos</w:t>
                </w:r>
              </w:p>
            </w:tc>
          </w:tr>
        </w:tbl>
      </w:sdtContent>
    </w:sdt>
    <w:p w14:paraId="5D9C4E59" w14:textId="77777777" w:rsidR="008A7F31" w:rsidRDefault="008A7F31" w:rsidP="003C6BE2">
      <w:pPr>
        <w:pStyle w:val="Sinespaciado"/>
        <w:rPr>
          <w:rStyle w:val="Nombreautores"/>
          <w:rFonts w:ascii="Open Sans Light" w:hAnsi="Open Sans Light"/>
          <w:sz w:val="20"/>
          <w:szCs w:val="20"/>
        </w:rPr>
      </w:pPr>
    </w:p>
    <w:sdt>
      <w:sdtPr>
        <w:rPr>
          <w:rStyle w:val="Nombreautores"/>
          <w:rFonts w:ascii="Open Sans Light" w:hAnsi="Open Sans Light"/>
          <w:sz w:val="18"/>
          <w:szCs w:val="18"/>
        </w:rPr>
        <w:alias w:val="Fuente imágenes"/>
        <w:tag w:val="Fuente imágenes"/>
        <w:id w:val="2052182363"/>
        <w:placeholder>
          <w:docPart w:val="5745ABFDE9984328BA77F1DDD276B065"/>
        </w:placeholder>
      </w:sdtPr>
      <w:sdtEndPr>
        <w:rPr>
          <w:rStyle w:val="Nombreautores"/>
        </w:rPr>
      </w:sdtEndPr>
      <w:sdtContent>
        <w:p w14:paraId="507693CF" w14:textId="77777777" w:rsidR="00D3150E" w:rsidRPr="00392520" w:rsidRDefault="003C6BE2" w:rsidP="00D3150E">
          <w:pPr>
            <w:pStyle w:val="Sinespaciado"/>
            <w:rPr>
              <w:rStyle w:val="Nombreautores"/>
              <w:rFonts w:ascii="Open Sans Light" w:hAnsi="Open Sans Light"/>
              <w:sz w:val="18"/>
              <w:szCs w:val="18"/>
            </w:rPr>
          </w:pPr>
          <w:r w:rsidRPr="00392520">
            <w:rPr>
              <w:noProof/>
              <w:sz w:val="18"/>
              <w:szCs w:val="18"/>
            </w:rPr>
            <mc:AlternateContent>
              <mc:Choice Requires="wps">
                <w:drawing>
                  <wp:anchor distT="0" distB="0" distL="114300" distR="114300" simplePos="0" relativeHeight="251662336" behindDoc="0" locked="0" layoutInCell="1" allowOverlap="1" wp14:anchorId="4DD6768D" wp14:editId="378EECD8">
                    <wp:simplePos x="0" y="0"/>
                    <wp:positionH relativeFrom="column">
                      <wp:posOffset>-3300095</wp:posOffset>
                    </wp:positionH>
                    <wp:positionV relativeFrom="paragraph">
                      <wp:posOffset>468630</wp:posOffset>
                    </wp:positionV>
                    <wp:extent cx="2863850" cy="520700"/>
                    <wp:effectExtent l="8890" t="9525" r="13335" b="1270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520700"/>
                            </a:xfrm>
                            <a:prstGeom prst="rect">
                              <a:avLst/>
                            </a:prstGeom>
                            <a:solidFill>
                              <a:srgbClr val="FFFFFF"/>
                            </a:solidFill>
                            <a:ln w="9525">
                              <a:solidFill>
                                <a:srgbClr val="FFFFFF"/>
                              </a:solidFill>
                              <a:miter lim="800000"/>
                              <a:headEnd/>
                              <a:tailEnd/>
                            </a:ln>
                          </wps:spPr>
                          <wps:txbx>
                            <w:txbxContent>
                              <w:p w14:paraId="1D4FC074" w14:textId="77777777" w:rsidR="003C6BE2" w:rsidRPr="005B11E1" w:rsidRDefault="003C6BE2" w:rsidP="003C6BE2">
                                <w:pPr>
                                  <w:pStyle w:val="Piedepgina"/>
                                  <w:jc w:val="both"/>
                                  <w:rPr>
                                    <w:rFonts w:ascii="Helvetica" w:hAnsi="Helvetica"/>
                                    <w:sz w:val="13"/>
                                    <w:szCs w:val="13"/>
                                    <w:lang w:val="es-CL"/>
                                  </w:rPr>
                                </w:pPr>
                                <w:r w:rsidRPr="005B11E1">
                                  <w:rPr>
                                    <w:rFonts w:ascii="Helvetica" w:hAnsi="Helvetica"/>
                                    <w:sz w:val="13"/>
                                    <w:szCs w:val="13"/>
                                    <w:lang w:val="es-CL"/>
                                  </w:rPr>
                                  <w:t>Fecha de recepción:</w:t>
                                </w:r>
                              </w:p>
                              <w:p w14:paraId="1796DD56" w14:textId="77777777" w:rsidR="003C6BE2" w:rsidRPr="005B11E1" w:rsidRDefault="003C6BE2" w:rsidP="003C6BE2">
                                <w:pPr>
                                  <w:pStyle w:val="Piedepgina"/>
                                  <w:jc w:val="both"/>
                                  <w:rPr>
                                    <w:rFonts w:ascii="Helvetica" w:hAnsi="Helvetica"/>
                                    <w:sz w:val="13"/>
                                    <w:szCs w:val="13"/>
                                    <w:lang w:val="es-CL"/>
                                  </w:rPr>
                                </w:pPr>
                                <w:r w:rsidRPr="005B11E1">
                                  <w:rPr>
                                    <w:rFonts w:ascii="Helvetica" w:hAnsi="Helvetica"/>
                                    <w:sz w:val="13"/>
                                    <w:szCs w:val="13"/>
                                    <w:lang w:val="es-CL"/>
                                  </w:rPr>
                                  <w:t>Fecha de aceptación:</w:t>
                                </w:r>
                              </w:p>
                              <w:p w14:paraId="11B5F2C1" w14:textId="77777777" w:rsidR="003C6BE2" w:rsidRPr="009C4C89" w:rsidRDefault="003C6BE2" w:rsidP="003C6BE2">
                                <w:pPr>
                                  <w:rPr>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768D" id="_x0000_s1028" type="#_x0000_t202" style="position:absolute;left:0;text-align:left;margin-left:-259.85pt;margin-top:36.9pt;width:225.5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" strokecolor="white">
                    <v:textbox>
                      <w:txbxContent>
                        <w:p w14:paraId="1D4FC074" w14:textId="77777777" w:rsidR="003C6BE2" w:rsidRPr="005B11E1" w:rsidRDefault="003C6BE2" w:rsidP="003C6BE2">
                          <w:pPr>
                            <w:pStyle w:val="Piedepgina"/>
                            <w:jc w:val="both"/>
                            <w:rPr>
                              <w:rFonts w:ascii="Helvetica" w:hAnsi="Helvetica"/>
                              <w:sz w:val="13"/>
                              <w:szCs w:val="13"/>
                              <w:lang w:val="es-CL"/>
                            </w:rPr>
                          </w:pPr>
                          <w:r w:rsidRPr="005B11E1">
                            <w:rPr>
                              <w:rFonts w:ascii="Helvetica" w:hAnsi="Helvetica"/>
                              <w:sz w:val="13"/>
                              <w:szCs w:val="13"/>
                              <w:lang w:val="es-CL"/>
                            </w:rPr>
                            <w:t>Fecha de recepción:</w:t>
                          </w:r>
                        </w:p>
                        <w:p w14:paraId="1796DD56" w14:textId="77777777" w:rsidR="003C6BE2" w:rsidRPr="005B11E1" w:rsidRDefault="003C6BE2" w:rsidP="003C6BE2">
                          <w:pPr>
                            <w:pStyle w:val="Piedepgina"/>
                            <w:jc w:val="both"/>
                            <w:rPr>
                              <w:rFonts w:ascii="Helvetica" w:hAnsi="Helvetica"/>
                              <w:sz w:val="13"/>
                              <w:szCs w:val="13"/>
                              <w:lang w:val="es-CL"/>
                            </w:rPr>
                          </w:pPr>
                          <w:r w:rsidRPr="005B11E1">
                            <w:rPr>
                              <w:rFonts w:ascii="Helvetica" w:hAnsi="Helvetica"/>
                              <w:sz w:val="13"/>
                              <w:szCs w:val="13"/>
                              <w:lang w:val="es-CL"/>
                            </w:rPr>
                            <w:t>Fecha de aceptación:</w:t>
                          </w:r>
                        </w:p>
                        <w:p w14:paraId="11B5F2C1" w14:textId="77777777" w:rsidR="003C6BE2" w:rsidRPr="009C4C89" w:rsidRDefault="003C6BE2" w:rsidP="003C6BE2">
                          <w:pPr>
                            <w:rPr>
                              <w:lang w:val="es-CL"/>
                            </w:rPr>
                          </w:pPr>
                        </w:p>
                      </w:txbxContent>
                    </v:textbox>
                  </v:shape>
                </w:pict>
              </mc:Fallback>
            </mc:AlternateContent>
          </w:r>
          <w:r w:rsidRPr="00392520">
            <w:rPr>
              <w:sz w:val="18"/>
              <w:szCs w:val="18"/>
            </w:rPr>
            <w:t>Fuente: Indicar procedencia.</w:t>
          </w:r>
        </w:p>
      </w:sdtContent>
    </w:sdt>
    <w:sdt>
      <w:sdtPr>
        <w:rPr>
          <w:rStyle w:val="Subttulos"/>
        </w:rPr>
        <w:alias w:val="Bibliografía"/>
        <w:tag w:val="Bibliografía"/>
        <w:id w:val="1934161044"/>
        <w:lock w:val="sdtContentLocked"/>
        <w:placeholder>
          <w:docPart w:val="6CD10F645C9F4163B87600C4163C65EC"/>
        </w:placeholder>
      </w:sdtPr>
      <w:sdtEndPr>
        <w:rPr>
          <w:rStyle w:val="Subttulos"/>
        </w:rPr>
      </w:sdtEndPr>
      <w:sdtContent>
        <w:p w14:paraId="7011401E" w14:textId="77777777" w:rsidR="00503533" w:rsidRDefault="00503533" w:rsidP="00503533">
          <w:pPr>
            <w:pStyle w:val="Sinespaciado"/>
            <w:numPr>
              <w:ilvl w:val="0"/>
              <w:numId w:val="4"/>
            </w:numPr>
            <w:jc w:val="both"/>
            <w:rPr>
              <w:rStyle w:val="Subttulos"/>
            </w:rPr>
          </w:pPr>
          <w:r w:rsidRPr="00503533">
            <w:rPr>
              <w:rStyle w:val="Subttulos"/>
            </w:rPr>
            <w:t>Bibliografía</w:t>
          </w:r>
        </w:p>
      </w:sdtContent>
    </w:sdt>
    <w:p w14:paraId="60D5A985" w14:textId="77777777" w:rsidR="00503533" w:rsidRDefault="00503533" w:rsidP="00503533">
      <w:pPr>
        <w:pStyle w:val="Sinespaciado"/>
        <w:ind w:left="420"/>
        <w:jc w:val="both"/>
        <w:rPr>
          <w:rStyle w:val="Subttulos"/>
        </w:rPr>
      </w:pPr>
    </w:p>
    <w:p w14:paraId="7FD53F6F" w14:textId="77777777" w:rsidR="00503533" w:rsidRDefault="00503533" w:rsidP="00503533">
      <w:pPr>
        <w:spacing w:after="0"/>
        <w:jc w:val="both"/>
        <w:rPr>
          <w:rStyle w:val="Prrafocuerpo"/>
        </w:rPr>
      </w:pPr>
      <w:r w:rsidRPr="00503533">
        <w:rPr>
          <w:rStyle w:val="Prrafocuerpo"/>
        </w:rPr>
        <w:t xml:space="preserve">La bibliografía se consignará al final del artículo en orden alfabético. </w:t>
      </w:r>
      <w:r w:rsidR="008A7F31">
        <w:rPr>
          <w:rStyle w:val="Prrafocuerpo"/>
        </w:rPr>
        <w:t>E</w:t>
      </w:r>
      <w:r w:rsidRPr="00503533">
        <w:rPr>
          <w:rStyle w:val="Prrafocuerpo"/>
        </w:rPr>
        <w:t>sta se referirá sólo a los trabajos efectivamente citados, y sólo remitirá a textos de carácter académico. Otro tipo de textos (fuentes de archivo, artículos de prensa, leyes, documentos gubernamentales, reportes internacionales, etc.) serán referidos como notas al pie de página cuando sean mencionados por primera vez, en un formato libre pero que explicite claramente su procedencia.</w:t>
      </w:r>
    </w:p>
    <w:p w14:paraId="32EF89A6" w14:textId="77777777" w:rsidR="00503533" w:rsidRPr="00503533" w:rsidRDefault="00503533" w:rsidP="00503533">
      <w:pPr>
        <w:spacing w:after="0"/>
        <w:jc w:val="both"/>
        <w:rPr>
          <w:rStyle w:val="Prrafocuerpo"/>
        </w:rPr>
      </w:pPr>
    </w:p>
    <w:p w14:paraId="2A8076C1" w14:textId="77777777" w:rsidR="00503533" w:rsidRPr="00503533" w:rsidRDefault="00503533" w:rsidP="00503533">
      <w:pPr>
        <w:spacing w:after="0"/>
        <w:jc w:val="both"/>
        <w:rPr>
          <w:rStyle w:val="Prrafocuerpo"/>
        </w:rPr>
      </w:pPr>
      <w:r w:rsidRPr="00503533">
        <w:rPr>
          <w:rStyle w:val="Prrafocuerpo"/>
        </w:rPr>
        <w:t xml:space="preserve">El listado será encabezado con el título Bibliografía, el que se separará de la primera entrada por un espacio. Cada referencia bibliográfica lleva sangría francesa de </w:t>
      </w:r>
      <w:r w:rsidR="008B4807">
        <w:rPr>
          <w:rStyle w:val="Prrafocuerpo"/>
        </w:rPr>
        <w:t>1</w:t>
      </w:r>
      <w:r w:rsidRPr="00503533">
        <w:rPr>
          <w:rStyle w:val="Prrafocuerpo"/>
        </w:rPr>
        <w:t xml:space="preserve"> </w:t>
      </w:r>
      <w:r w:rsidR="008A7F31">
        <w:rPr>
          <w:rStyle w:val="Prrafocuerpo"/>
        </w:rPr>
        <w:t>c</w:t>
      </w:r>
      <w:r w:rsidRPr="00503533">
        <w:rPr>
          <w:rStyle w:val="Prrafocuerpo"/>
        </w:rPr>
        <w:t xml:space="preserve">m. Todas las referencias bibliográficas llevan fuente </w:t>
      </w:r>
      <w:r w:rsidR="008A7F31">
        <w:rPr>
          <w:rStyle w:val="Prrafocuerpo"/>
        </w:rPr>
        <w:t>Open Sans Light</w:t>
      </w:r>
      <w:r w:rsidRPr="00503533">
        <w:rPr>
          <w:rStyle w:val="Prrafocuerpo"/>
        </w:rPr>
        <w:t xml:space="preserve">, tamaño </w:t>
      </w:r>
      <w:r w:rsidR="008A7F31">
        <w:rPr>
          <w:rStyle w:val="Prrafocuerpo"/>
        </w:rPr>
        <w:t>11</w:t>
      </w:r>
      <w:r w:rsidRPr="00503533">
        <w:rPr>
          <w:rStyle w:val="Prrafocuerpo"/>
        </w:rPr>
        <w:t>, texto justificado.</w:t>
      </w:r>
    </w:p>
    <w:p w14:paraId="1D588E9A" w14:textId="77777777" w:rsidR="00503533" w:rsidRDefault="00503533" w:rsidP="00503533">
      <w:pPr>
        <w:spacing w:after="0"/>
        <w:jc w:val="both"/>
        <w:rPr>
          <w:rStyle w:val="Prrafocuerpo"/>
        </w:rPr>
      </w:pPr>
    </w:p>
    <w:p w14:paraId="69635E2B" w14:textId="77777777" w:rsidR="00503533" w:rsidRDefault="00503533" w:rsidP="00503533">
      <w:pPr>
        <w:spacing w:after="0"/>
        <w:jc w:val="both"/>
        <w:rPr>
          <w:rStyle w:val="Prrafocuerpo"/>
        </w:rPr>
      </w:pPr>
      <w:r w:rsidRPr="00503533">
        <w:rPr>
          <w:rStyle w:val="Prrafocuerpo"/>
        </w:rPr>
        <w:t xml:space="preserve">Los títulos de publicaciones autónomas (libros, nombres de revistas) se pondrán en cursiva; los dependientes (parte de un libro, artículos) serán entrecomillados. Cada entrada en la lista bibliográfica tendrá cuatro divisiones principales: autor, fecha, título y datos de publicación, cada una de las cuales se deberá separar por medio de un punto. </w:t>
      </w:r>
    </w:p>
    <w:p w14:paraId="2420889D" w14:textId="77777777" w:rsidR="00503533" w:rsidRDefault="00503533" w:rsidP="00503533">
      <w:pPr>
        <w:spacing w:after="0"/>
        <w:jc w:val="both"/>
        <w:rPr>
          <w:rStyle w:val="Prrafocuerpo"/>
        </w:rPr>
      </w:pPr>
    </w:p>
    <w:p w14:paraId="0F25C595" w14:textId="77777777" w:rsidR="00503533" w:rsidRDefault="00503533" w:rsidP="00503533">
      <w:pPr>
        <w:spacing w:after="0"/>
        <w:jc w:val="both"/>
        <w:rPr>
          <w:rStyle w:val="Prrafocuerpo"/>
        </w:rPr>
      </w:pPr>
      <w:r w:rsidRPr="00503533">
        <w:rPr>
          <w:rStyle w:val="Prrafocuerpo"/>
        </w:rPr>
        <w:t>Considérense los siguientes ejemplos:</w:t>
      </w:r>
    </w:p>
    <w:p w14:paraId="371990BD" w14:textId="77777777" w:rsidR="00483BDA" w:rsidRDefault="00483BDA" w:rsidP="00503533">
      <w:pPr>
        <w:spacing w:after="0"/>
        <w:jc w:val="both"/>
        <w:rPr>
          <w:rStyle w:val="Prrafocuerpo"/>
        </w:rPr>
      </w:pPr>
    </w:p>
    <w:sdt>
      <w:sdtPr>
        <w:rPr>
          <w:color w:val="000000" w:themeColor="text1"/>
          <w:sz w:val="24"/>
          <w:lang w:val="es-CL"/>
        </w:rPr>
        <w:id w:val="1989977370"/>
        <w:lock w:val="sdtLocked"/>
        <w:placeholder>
          <w:docPart w:val="6CD10F645C9F4163B87600C4163C65EC"/>
        </w:placeholder>
      </w:sdtPr>
      <w:sdtEndPr>
        <w:rPr>
          <w:color w:val="auto"/>
          <w:sz w:val="22"/>
          <w:lang w:val="es-ES_tradnl"/>
        </w:rPr>
      </w:sdtEndPr>
      <w:sdtContent>
        <w:p w14:paraId="6AD2718F" w14:textId="77777777" w:rsidR="00DF2422" w:rsidRPr="008B4807" w:rsidRDefault="00DF2422" w:rsidP="0047002F">
          <w:pPr>
            <w:pStyle w:val="Bibliografaf"/>
          </w:pPr>
          <w:r w:rsidRPr="008B4807">
            <w:t xml:space="preserve">Bushnell, D. y </w:t>
          </w:r>
          <w:proofErr w:type="spellStart"/>
          <w:r w:rsidRPr="008B4807">
            <w:t>Macaulay</w:t>
          </w:r>
          <w:proofErr w:type="spellEnd"/>
          <w:r w:rsidRPr="008B4807">
            <w:t xml:space="preserve">, N. 1989. </w:t>
          </w:r>
          <w:r w:rsidRPr="008A7F31">
            <w:rPr>
              <w:i/>
              <w:iCs/>
            </w:rPr>
            <w:t>El nacimiento de los países latinoamericanos</w:t>
          </w:r>
          <w:r w:rsidRPr="008B4807">
            <w:t>. Madrid: Editorial Nerea.</w:t>
          </w:r>
        </w:p>
        <w:p w14:paraId="265B5F0E" w14:textId="77777777" w:rsidR="00DF2422" w:rsidRPr="008B4807" w:rsidRDefault="00DF2422" w:rsidP="0047002F">
          <w:pPr>
            <w:pStyle w:val="Bibliografaf"/>
          </w:pPr>
          <w:r w:rsidRPr="008B4807">
            <w:t xml:space="preserve">Cavieres, E. 1999. </w:t>
          </w:r>
          <w:r w:rsidRPr="008A7F31">
            <w:rPr>
              <w:i/>
              <w:iCs/>
            </w:rPr>
            <w:t>El comercio chileno en la economía mundo colonial</w:t>
          </w:r>
          <w:r w:rsidRPr="008B4807">
            <w:t xml:space="preserve">. Valparaíso: Ediciones Universitarias de Valparaíso. </w:t>
          </w:r>
        </w:p>
        <w:p w14:paraId="1A5A6957" w14:textId="77777777" w:rsidR="00DF2422" w:rsidRPr="008B4807" w:rsidRDefault="00DF2422" w:rsidP="0047002F">
          <w:pPr>
            <w:pStyle w:val="Bibliografaf"/>
          </w:pPr>
          <w:r w:rsidRPr="008B4807">
            <w:t xml:space="preserve">Fisher, J. 1992. Relaciones Económicas entre España y América hasta la independencia, Madrid: MAPFRE. </w:t>
          </w:r>
        </w:p>
        <w:p w14:paraId="1987EC80" w14:textId="77777777" w:rsidR="00483BDA" w:rsidRPr="008B4807" w:rsidRDefault="00DF2422" w:rsidP="0047002F">
          <w:pPr>
            <w:pStyle w:val="Bibliografaf"/>
          </w:pPr>
          <w:r w:rsidRPr="008B4807">
            <w:t>Gelman, J., Llopis, E. y Marichal, C. (</w:t>
          </w:r>
          <w:proofErr w:type="spellStart"/>
          <w:r w:rsidRPr="008B4807">
            <w:t>Coords</w:t>
          </w:r>
          <w:proofErr w:type="spellEnd"/>
          <w:r w:rsidRPr="008B4807">
            <w:t xml:space="preserve">.) 2014. </w:t>
          </w:r>
          <w:proofErr w:type="spellStart"/>
          <w:r w:rsidRPr="008A7F31">
            <w:rPr>
              <w:i/>
              <w:iCs/>
            </w:rPr>
            <w:t>Iberoámerica</w:t>
          </w:r>
          <w:proofErr w:type="spellEnd"/>
          <w:r w:rsidRPr="008A7F31">
            <w:rPr>
              <w:i/>
              <w:iCs/>
            </w:rPr>
            <w:t xml:space="preserve"> y España antes de las Independencias</w:t>
          </w:r>
          <w:r w:rsidRPr="008B4807">
            <w:t xml:space="preserve">, 1700-1820. </w:t>
          </w:r>
          <w:proofErr w:type="spellStart"/>
          <w:r w:rsidRPr="008B4807">
            <w:t>Cremiento</w:t>
          </w:r>
          <w:proofErr w:type="spellEnd"/>
          <w:r w:rsidRPr="008B4807">
            <w:t xml:space="preserve">, reformas y crisis. México: Instituto Mora. </w:t>
          </w:r>
        </w:p>
        <w:p w14:paraId="0E889F54" w14:textId="1985FC4A" w:rsidR="00DF2422" w:rsidRPr="00CC3123" w:rsidRDefault="00DF2422" w:rsidP="0047002F">
          <w:pPr>
            <w:pStyle w:val="Bibliografaf"/>
            <w:rPr>
              <w:lang w:val="es-CO"/>
            </w:rPr>
          </w:pPr>
          <w:proofErr w:type="spellStart"/>
          <w:r w:rsidRPr="008B4807">
            <w:t>Haring</w:t>
          </w:r>
          <w:proofErr w:type="spellEnd"/>
          <w:r w:rsidRPr="008B4807">
            <w:t xml:space="preserve">, </w:t>
          </w:r>
          <w:proofErr w:type="spellStart"/>
          <w:r w:rsidRPr="008B4807">
            <w:t>Clarence</w:t>
          </w:r>
          <w:proofErr w:type="spellEnd"/>
          <w:r w:rsidRPr="008B4807">
            <w:t xml:space="preserve"> H.</w:t>
          </w:r>
          <w:r w:rsidR="00CC3123">
            <w:t xml:space="preserve"> </w:t>
          </w:r>
          <w:r w:rsidR="00CC3123" w:rsidRPr="00CC3123">
            <w:rPr>
              <w:lang w:val="es-CO"/>
            </w:rPr>
            <w:t>1939</w:t>
          </w:r>
          <w:r w:rsidR="00CC3123" w:rsidRPr="00CC3123">
            <w:rPr>
              <w:lang w:val="es-CO"/>
            </w:rPr>
            <w:t>.</w:t>
          </w:r>
          <w:r w:rsidRPr="008B4807">
            <w:t xml:space="preserve"> </w:t>
          </w:r>
          <w:r w:rsidRPr="008A7F31">
            <w:rPr>
              <w:i/>
              <w:iCs/>
            </w:rPr>
            <w:t xml:space="preserve">Comercio y navegación entre España y las Indias: En la época de los Habsburgos. </w:t>
          </w:r>
          <w:r w:rsidRPr="00CC3123">
            <w:rPr>
              <w:lang w:val="es-CO"/>
            </w:rPr>
            <w:t>México: Fondo de Cultura Económica.</w:t>
          </w:r>
        </w:p>
        <w:p w14:paraId="2A550F2A" w14:textId="150E6230" w:rsidR="00DF2422" w:rsidRPr="00CC3123" w:rsidRDefault="00DF2422" w:rsidP="0047002F">
          <w:pPr>
            <w:pStyle w:val="Bibliografaf"/>
            <w:rPr>
              <w:lang w:val="es-CO"/>
            </w:rPr>
          </w:pPr>
          <w:r w:rsidRPr="00C1710E">
            <w:rPr>
              <w:lang w:val="en-US"/>
            </w:rPr>
            <w:t>Jones, Grant D.</w:t>
          </w:r>
          <w:r w:rsidR="00CC3123">
            <w:rPr>
              <w:lang w:val="en-US"/>
            </w:rPr>
            <w:t xml:space="preserve"> </w:t>
          </w:r>
          <w:r w:rsidR="00CC3123" w:rsidRPr="00C1710E">
            <w:rPr>
              <w:lang w:val="en-US"/>
            </w:rPr>
            <w:t>1998</w:t>
          </w:r>
          <w:r w:rsidRPr="00C1710E">
            <w:rPr>
              <w:lang w:val="en-US"/>
            </w:rPr>
            <w:t xml:space="preserve">. </w:t>
          </w:r>
          <w:r w:rsidRPr="008A7F31">
            <w:rPr>
              <w:i/>
              <w:iCs/>
              <w:lang w:val="en-US"/>
            </w:rPr>
            <w:t xml:space="preserve">The conquest of the last Maya </w:t>
          </w:r>
          <w:r w:rsidR="008B4807" w:rsidRPr="008A7F31">
            <w:rPr>
              <w:i/>
              <w:iCs/>
              <w:lang w:val="en-US"/>
            </w:rPr>
            <w:t>K</w:t>
          </w:r>
          <w:r w:rsidRPr="008A7F31">
            <w:rPr>
              <w:i/>
              <w:iCs/>
              <w:lang w:val="en-US"/>
            </w:rPr>
            <w:t xml:space="preserve">ingdom. </w:t>
          </w:r>
          <w:r w:rsidRPr="00CC3123">
            <w:rPr>
              <w:i/>
              <w:iCs/>
              <w:lang w:val="es-CO"/>
            </w:rPr>
            <w:t>California</w:t>
          </w:r>
          <w:r w:rsidRPr="00CC3123">
            <w:rPr>
              <w:lang w:val="es-CO"/>
            </w:rPr>
            <w:t xml:space="preserve">: Stanford </w:t>
          </w:r>
          <w:proofErr w:type="spellStart"/>
          <w:r w:rsidRPr="00CC3123">
            <w:rPr>
              <w:lang w:val="es-CO"/>
            </w:rPr>
            <w:t>University</w:t>
          </w:r>
          <w:proofErr w:type="spellEnd"/>
          <w:r w:rsidRPr="00CC3123">
            <w:rPr>
              <w:lang w:val="es-CO"/>
            </w:rPr>
            <w:t xml:space="preserve"> </w:t>
          </w:r>
          <w:proofErr w:type="spellStart"/>
          <w:r w:rsidRPr="00CC3123">
            <w:rPr>
              <w:lang w:val="es-CO"/>
            </w:rPr>
            <w:t>Press</w:t>
          </w:r>
          <w:proofErr w:type="spellEnd"/>
          <w:r w:rsidRPr="00CC3123">
            <w:rPr>
              <w:lang w:val="es-CO"/>
            </w:rPr>
            <w:t>.</w:t>
          </w:r>
        </w:p>
        <w:p w14:paraId="1C339A33" w14:textId="20486B0E" w:rsidR="00503533" w:rsidRPr="00503533" w:rsidRDefault="00DF2422" w:rsidP="00225D81">
          <w:pPr>
            <w:pStyle w:val="Bibliografaf"/>
            <w:rPr>
              <w:rStyle w:val="Subttulos"/>
            </w:rPr>
          </w:pPr>
          <w:r w:rsidRPr="008B4807">
            <w:t xml:space="preserve">Molina, Raúl. </w:t>
          </w:r>
          <w:r w:rsidR="00CC3123" w:rsidRPr="008B4807">
            <w:t>2000</w:t>
          </w:r>
          <w:r w:rsidR="00CC3123">
            <w:t xml:space="preserve">. </w:t>
          </w:r>
          <w:r w:rsidRPr="008A7F31">
            <w:rPr>
              <w:i/>
              <w:iCs/>
            </w:rPr>
            <w:t>Diccionario biográfico de Buenos Aires (1580-1720)</w:t>
          </w:r>
          <w:r w:rsidRPr="008B4807">
            <w:t>. Buenos Aires: Academia Nacional de la Historia</w:t>
          </w:r>
          <w:r w:rsidR="0047002F">
            <w:t>.</w:t>
          </w:r>
        </w:p>
      </w:sdtContent>
    </w:sdt>
    <w:sectPr w:rsidR="00503533" w:rsidRPr="00503533" w:rsidSect="003D1F51">
      <w:headerReference w:type="first" r:id="rId11"/>
      <w:type w:val="continuous"/>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F5DBF" w14:textId="77777777" w:rsidR="00E97509" w:rsidRDefault="00E97509" w:rsidP="00B84256">
      <w:pPr>
        <w:spacing w:after="0" w:line="240" w:lineRule="auto"/>
      </w:pPr>
      <w:r>
        <w:separator/>
      </w:r>
    </w:p>
    <w:p w14:paraId="1E9C2ED2" w14:textId="77777777" w:rsidR="00E97509" w:rsidRDefault="00E97509"/>
  </w:endnote>
  <w:endnote w:type="continuationSeparator" w:id="0">
    <w:p w14:paraId="35723CBB" w14:textId="77777777" w:rsidR="00E97509" w:rsidRDefault="00E97509" w:rsidP="00B84256">
      <w:pPr>
        <w:spacing w:after="0" w:line="240" w:lineRule="auto"/>
      </w:pPr>
      <w:r>
        <w:continuationSeparator/>
      </w:r>
    </w:p>
    <w:p w14:paraId="7A90B237" w14:textId="77777777" w:rsidR="00E97509" w:rsidRDefault="00E97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ExtraBold">
    <w:panose1 w:val="00000000000000000000"/>
    <w:charset w:val="00"/>
    <w:family w:val="auto"/>
    <w:pitch w:val="variable"/>
    <w:sig w:usb0="E00002FF" w:usb1="4000201B" w:usb2="00000028" w:usb3="00000000" w:csb0="0000019F" w:csb1="00000000"/>
    <w:embedRegular r:id="rId1" w:fontKey="{EA51C5F5-3DCD-42DE-AAA0-587D3C344B0E}"/>
    <w:embedBold r:id="rId2" w:fontKey="{548D82D8-4D06-42A6-9B9D-61D620EB560B}"/>
  </w:font>
  <w:font w:name="Calibri">
    <w:panose1 w:val="020F0502020204030204"/>
    <w:charset w:val="00"/>
    <w:family w:val="swiss"/>
    <w:pitch w:val="variable"/>
    <w:sig w:usb0="E4002EFF" w:usb1="C000247B" w:usb2="00000009" w:usb3="00000000" w:csb0="000001FF" w:csb1="00000000"/>
    <w:embedRegular r:id="rId3" w:fontKey="{973C2B33-78A3-471A-8D15-4B66EEB16834}"/>
    <w:embedBold r:id="rId4" w:fontKey="{207444CB-F866-4495-AD54-DAFE6D88267F}"/>
    <w:embedBoldItalic r:id="rId5" w:fontKey="{88E0BFF2-0A35-4835-96E6-2C7C0EEAD47D}"/>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84A57580-0B26-42D3-91CD-13D661185123}"/>
    <w:embedBold r:id="rId7" w:fontKey="{DE3DCCCC-ED8F-4837-B7D9-BBDA6F31DDD0}"/>
  </w:font>
  <w:font w:name="Open Sans Light">
    <w:panose1 w:val="00000000000000000000"/>
    <w:charset w:val="00"/>
    <w:family w:val="auto"/>
    <w:pitch w:val="variable"/>
    <w:sig w:usb0="E00002FF" w:usb1="4000201B" w:usb2="00000028" w:usb3="00000000" w:csb0="0000019F" w:csb1="00000000"/>
    <w:embedRegular r:id="rId8" w:fontKey="{34E9A456-090A-451F-886F-4706AB094593}"/>
    <w:embedBold r:id="rId9" w:fontKey="{42A2C52C-4D74-4342-BE85-2CCDD28B067F}"/>
    <w:embedItalic r:id="rId10" w:fontKey="{683A9B26-7A20-4E11-870C-56305669D037}"/>
    <w:embedBoldItalic r:id="rId11" w:fontKey="{0C79B386-A3C1-4CB7-B3C9-CD6A5DB8A607}"/>
  </w:font>
  <w:font w:name="Segoe UI Symbol">
    <w:panose1 w:val="020B0502040204020203"/>
    <w:charset w:val="00"/>
    <w:family w:val="swiss"/>
    <w:pitch w:val="variable"/>
    <w:sig w:usb0="800001E3" w:usb1="1200FFEF" w:usb2="00040000" w:usb3="00000000" w:csb0="00000001" w:csb1="00000000"/>
    <w:embedRegular r:id="rId12" w:fontKey="{6B2C684E-4CCF-4509-A0C0-8E511AD7C25F}"/>
  </w:font>
  <w:font w:name="Calibri Light">
    <w:panose1 w:val="020F0302020204030204"/>
    <w:charset w:val="00"/>
    <w:family w:val="swiss"/>
    <w:pitch w:val="variable"/>
    <w:sig w:usb0="E4002EFF" w:usb1="C000247B" w:usb2="00000009" w:usb3="00000000" w:csb0="000001FF" w:csb1="00000000"/>
    <w:embedRegular r:id="rId13" w:fontKey="{33367F2A-B65F-4487-B978-433031598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pen Sans Light" w:hAnsi="Open Sans Light" w:cs="Open Sans Light"/>
        <w:sz w:val="20"/>
        <w:szCs w:val="20"/>
      </w:rPr>
      <w:id w:val="569318896"/>
      <w:docPartObj>
        <w:docPartGallery w:val="Page Numbers (Bottom of Page)"/>
        <w:docPartUnique/>
      </w:docPartObj>
    </w:sdtPr>
    <w:sdtEndPr/>
    <w:sdtContent>
      <w:p w14:paraId="2C24D113" w14:textId="77777777" w:rsidR="00164FF3" w:rsidRDefault="00164FF3">
        <w:pPr>
          <w:pStyle w:val="Piedepgina"/>
          <w:rPr>
            <w:rFonts w:ascii="Open Sans Light" w:hAnsi="Open Sans Light" w:cs="Open Sans Light"/>
            <w:sz w:val="20"/>
            <w:szCs w:val="20"/>
          </w:rPr>
        </w:pPr>
      </w:p>
      <w:p w14:paraId="1B758478" w14:textId="77777777" w:rsidR="00712031" w:rsidRPr="00262013" w:rsidRDefault="00262013">
        <w:pPr>
          <w:pStyle w:val="Piedepgina"/>
          <w:rPr>
            <w:rFonts w:ascii="Open Sans Light" w:hAnsi="Open Sans Light" w:cs="Open Sans Light"/>
            <w:sz w:val="20"/>
            <w:szCs w:val="20"/>
          </w:rPr>
        </w:pPr>
        <w:r w:rsidRPr="00262013">
          <w:rPr>
            <w:rFonts w:ascii="Open Sans Light" w:hAnsi="Open Sans Light" w:cs="Open Sans Light"/>
            <w:b/>
            <w:bCs/>
            <w:sz w:val="20"/>
            <w:szCs w:val="20"/>
          </w:rPr>
          <w:t xml:space="preserve">Página </w:t>
        </w:r>
        <w:r w:rsidRPr="00262013">
          <w:rPr>
            <w:rFonts w:ascii="Open Sans Light" w:hAnsi="Open Sans Light" w:cs="Open Sans Light"/>
            <w:b/>
            <w:bCs/>
            <w:sz w:val="20"/>
            <w:szCs w:val="20"/>
          </w:rPr>
          <w:fldChar w:fldCharType="begin"/>
        </w:r>
        <w:r w:rsidRPr="00262013">
          <w:rPr>
            <w:rFonts w:ascii="Open Sans Light" w:hAnsi="Open Sans Light" w:cs="Open Sans Light"/>
            <w:b/>
            <w:bCs/>
            <w:sz w:val="20"/>
            <w:szCs w:val="20"/>
          </w:rPr>
          <w:instrText>PAGE   \* MERGEFORMAT</w:instrText>
        </w:r>
        <w:r w:rsidRPr="00262013">
          <w:rPr>
            <w:rFonts w:ascii="Open Sans Light" w:hAnsi="Open Sans Light" w:cs="Open Sans Light"/>
            <w:b/>
            <w:bCs/>
            <w:sz w:val="20"/>
            <w:szCs w:val="20"/>
          </w:rPr>
          <w:fldChar w:fldCharType="separate"/>
        </w:r>
        <w:r w:rsidRPr="00262013">
          <w:rPr>
            <w:rFonts w:ascii="Open Sans Light" w:hAnsi="Open Sans Light" w:cs="Open Sans Light"/>
            <w:b/>
            <w:bCs/>
            <w:sz w:val="20"/>
            <w:szCs w:val="20"/>
            <w:lang w:val="es-ES"/>
          </w:rPr>
          <w:t>2</w:t>
        </w:r>
        <w:r w:rsidRPr="00262013">
          <w:rPr>
            <w:rFonts w:ascii="Open Sans Light" w:hAnsi="Open Sans Light" w:cs="Open Sans Light"/>
            <w:b/>
            <w:bCs/>
            <w:sz w:val="20"/>
            <w:szCs w:val="20"/>
          </w:rPr>
          <w:fldChar w:fldCharType="end"/>
        </w:r>
        <w:r w:rsidRPr="00262013">
          <w:rPr>
            <w:rFonts w:ascii="Open Sans Light" w:hAnsi="Open Sans Light" w:cs="Open Sans Light"/>
            <w:sz w:val="20"/>
            <w:szCs w:val="20"/>
          </w:rPr>
          <w:t xml:space="preserve"> </w:t>
        </w:r>
        <w:r w:rsidRPr="00262013">
          <w:rPr>
            <w:rFonts w:ascii="Open Sans Light" w:hAnsi="Open Sans Light" w:cs="Open Sans Light"/>
            <w:b/>
            <w:bCs/>
            <w:sz w:val="20"/>
            <w:szCs w:val="20"/>
          </w:rPr>
          <w:t>|</w:t>
        </w:r>
        <w:r w:rsidRPr="00262013">
          <w:rPr>
            <w:rFonts w:ascii="Open Sans Light" w:hAnsi="Open Sans Light" w:cs="Open Sans Light"/>
            <w:sz w:val="20"/>
            <w:szCs w:val="20"/>
          </w:rPr>
          <w:t xml:space="preserve"> macrohistoria XXXX</w:t>
        </w:r>
      </w:p>
    </w:sdtContent>
  </w:sdt>
  <w:p w14:paraId="0667BCC6" w14:textId="77777777" w:rsidR="008B53E2" w:rsidRDefault="008B53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E16D8" w14:textId="77777777" w:rsidR="00E97509" w:rsidRPr="00575A94" w:rsidRDefault="00E97509" w:rsidP="00575A94">
      <w:pPr>
        <w:pStyle w:val="Piedepgina"/>
      </w:pPr>
      <w:r>
        <w:separator/>
      </w:r>
    </w:p>
  </w:footnote>
  <w:footnote w:type="continuationSeparator" w:id="0">
    <w:p w14:paraId="1FA38CD7" w14:textId="77777777" w:rsidR="00E97509" w:rsidRDefault="00E97509" w:rsidP="00B84256">
      <w:pPr>
        <w:spacing w:after="0" w:line="240" w:lineRule="auto"/>
      </w:pPr>
      <w:r>
        <w:continuationSeparator/>
      </w:r>
    </w:p>
    <w:p w14:paraId="605ED55E" w14:textId="77777777" w:rsidR="00E97509" w:rsidRDefault="00E97509"/>
  </w:footnote>
  <w:footnote w:id="1">
    <w:p w14:paraId="01B1EE39" w14:textId="77777777" w:rsidR="006B285F" w:rsidRPr="00913801" w:rsidRDefault="006B285F" w:rsidP="00913801">
      <w:pPr>
        <w:pStyle w:val="Textonotapie"/>
        <w:jc w:val="both"/>
        <w:rPr>
          <w:rFonts w:ascii="Open Sans Light" w:hAnsi="Open Sans Light" w:cs="Open Sans Light"/>
          <w:sz w:val="18"/>
          <w:szCs w:val="18"/>
        </w:rPr>
      </w:pPr>
      <w:r w:rsidRPr="00913801">
        <w:rPr>
          <w:rStyle w:val="Refdenotaalpie"/>
          <w:rFonts w:ascii="Open Sans Light" w:hAnsi="Open Sans Light" w:cs="Open Sans Light"/>
          <w:sz w:val="18"/>
          <w:szCs w:val="18"/>
        </w:rPr>
        <w:t>*</w:t>
      </w:r>
      <w:r w:rsidRPr="00913801">
        <w:rPr>
          <w:rFonts w:ascii="Open Sans Light" w:hAnsi="Open Sans Light" w:cs="Open Sans Light"/>
          <w:sz w:val="18"/>
          <w:szCs w:val="18"/>
        </w:rPr>
        <w:t xml:space="preserve"> </w:t>
      </w:r>
      <w:r w:rsidRPr="00913801">
        <w:rPr>
          <w:rFonts w:ascii="Open Sans Light" w:hAnsi="Open Sans Light" w:cs="Open Sans Light"/>
          <w:color w:val="000000" w:themeColor="text1"/>
          <w:sz w:val="18"/>
          <w:szCs w:val="18"/>
        </w:rPr>
        <w:t xml:space="preserve">Indicar si el artículo se desprende de algún proyecto de investigación y si ha recibido fondos para su realización. </w:t>
      </w:r>
      <w:r w:rsidRPr="00D3150E">
        <w:rPr>
          <w:rFonts w:ascii="Open Sans Light" w:hAnsi="Open Sans Light" w:cs="Open Sans Light"/>
          <w:color w:val="000000" w:themeColor="text1"/>
          <w:sz w:val="18"/>
          <w:szCs w:val="18"/>
          <w:highlight w:val="cyan"/>
        </w:rPr>
        <w:t>Solo incluir en versión final, después de la aceptación para su publicación. En primera versión, completar con XXX.</w:t>
      </w:r>
    </w:p>
  </w:footnote>
  <w:footnote w:id="2">
    <w:p w14:paraId="220C9EFB" w14:textId="77777777" w:rsidR="00CE7600" w:rsidRPr="00913801" w:rsidRDefault="00CE7600" w:rsidP="00913801">
      <w:pPr>
        <w:pStyle w:val="Textonotapie"/>
        <w:jc w:val="both"/>
        <w:rPr>
          <w:rFonts w:ascii="Open Sans Light" w:hAnsi="Open Sans Light" w:cs="Open Sans Light"/>
          <w:sz w:val="18"/>
          <w:szCs w:val="18"/>
        </w:rPr>
      </w:pPr>
      <w:r w:rsidRPr="00913801">
        <w:rPr>
          <w:rStyle w:val="Refdenotaalpie"/>
          <w:rFonts w:ascii="Open Sans Light" w:hAnsi="Open Sans Light" w:cs="Open Sans Light"/>
          <w:sz w:val="18"/>
          <w:szCs w:val="18"/>
        </w:rPr>
        <w:t>**</w:t>
      </w:r>
      <w:r w:rsidRPr="00913801">
        <w:rPr>
          <w:rFonts w:ascii="Open Sans Light" w:hAnsi="Open Sans Light" w:cs="Open Sans Light"/>
          <w:sz w:val="18"/>
          <w:szCs w:val="18"/>
        </w:rPr>
        <w:t xml:space="preserve"> </w:t>
      </w:r>
      <w:r w:rsidR="00A234B2" w:rsidRPr="00913801">
        <w:rPr>
          <w:rFonts w:ascii="Open Sans Light" w:hAnsi="Open Sans Light" w:cs="Open Sans Light"/>
          <w:sz w:val="18"/>
          <w:szCs w:val="18"/>
          <w:lang w:val="es-CL"/>
        </w:rPr>
        <w:t xml:space="preserve">Afiliación institucional de autores(as), correo electrónico, ORCID. </w:t>
      </w:r>
      <w:r w:rsidR="00A234B2" w:rsidRPr="00D3150E">
        <w:rPr>
          <w:rFonts w:ascii="Open Sans Light" w:hAnsi="Open Sans Light" w:cs="Open Sans Light"/>
          <w:sz w:val="18"/>
          <w:szCs w:val="18"/>
          <w:highlight w:val="cyan"/>
          <w:lang w:val="es-CL"/>
        </w:rPr>
        <w:t>Sólo incluir en versión final, después de la aceptación para su publicación, En primera versión completar con XXXX.</w:t>
      </w:r>
    </w:p>
  </w:footnote>
  <w:footnote w:id="3">
    <w:p w14:paraId="593BC559" w14:textId="77777777" w:rsidR="00926987" w:rsidRPr="00913801" w:rsidRDefault="00926987" w:rsidP="00913801">
      <w:pPr>
        <w:pStyle w:val="Textonotapie"/>
        <w:jc w:val="both"/>
        <w:rPr>
          <w:rFonts w:ascii="Open Sans Light" w:hAnsi="Open Sans Light" w:cs="Open Sans Light"/>
          <w:sz w:val="18"/>
          <w:szCs w:val="18"/>
        </w:rPr>
      </w:pPr>
      <w:r w:rsidRPr="00913801">
        <w:rPr>
          <w:rStyle w:val="Refdenotaalpie"/>
          <w:rFonts w:ascii="Open Sans Light" w:hAnsi="Open Sans Light" w:cs="Open Sans Light"/>
          <w:sz w:val="18"/>
          <w:szCs w:val="18"/>
        </w:rPr>
        <w:footnoteRef/>
      </w:r>
      <w:r w:rsidRPr="00913801">
        <w:rPr>
          <w:rFonts w:ascii="Open Sans Light" w:hAnsi="Open Sans Light" w:cs="Open Sans Light"/>
          <w:sz w:val="18"/>
          <w:szCs w:val="18"/>
        </w:rPr>
        <w:t xml:space="preserve"> Estas notas se emplearán para hacer aclaraciones al texto y no para citar fuentes.</w:t>
      </w:r>
    </w:p>
  </w:footnote>
  <w:footnote w:id="4">
    <w:p w14:paraId="650EC0B8" w14:textId="77777777" w:rsidR="00926987" w:rsidRPr="00913801" w:rsidRDefault="00926987" w:rsidP="00913801">
      <w:pPr>
        <w:pStyle w:val="Textonotapie"/>
        <w:jc w:val="both"/>
        <w:rPr>
          <w:rFonts w:ascii="Open Sans Light" w:hAnsi="Open Sans Light" w:cs="Open Sans Light"/>
          <w:sz w:val="18"/>
          <w:szCs w:val="18"/>
        </w:rPr>
      </w:pPr>
      <w:r w:rsidRPr="00913801">
        <w:rPr>
          <w:rStyle w:val="Refdenotaalpie"/>
          <w:rFonts w:ascii="Open Sans Light" w:hAnsi="Open Sans Light" w:cs="Open Sans Light"/>
          <w:sz w:val="18"/>
          <w:szCs w:val="18"/>
        </w:rPr>
        <w:footnoteRef/>
      </w:r>
      <w:r w:rsidRPr="00913801">
        <w:rPr>
          <w:rFonts w:ascii="Open Sans Light" w:hAnsi="Open Sans Light" w:cs="Open Sans Light"/>
          <w:sz w:val="18"/>
          <w:szCs w:val="18"/>
        </w:rPr>
        <w:t xml:space="preserve"> Se desestimarán aquellas referencias bibliográficas que no hayan sido citadas en el cuerpo del artículo.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969B" w14:textId="77777777" w:rsidR="008B53E2" w:rsidRDefault="003D1F51" w:rsidP="003D1F51">
    <w:pPr>
      <w:widowControl w:val="0"/>
      <w:jc w:val="right"/>
      <w:rPr>
        <w:rFonts w:ascii="Open Sans Light" w:hAnsi="Open Sans Light" w:cs="Open Sans Light"/>
      </w:rPr>
    </w:pPr>
    <w:r>
      <w:rPr>
        <w:rFonts w:ascii="Open Sans Light" w:hAnsi="Open Sans Light" w:cs="Open Sans Light"/>
      </w:rPr>
      <w:t>Nombre del artículo | Nombre(s) articulista</w:t>
    </w:r>
  </w:p>
  <w:p w14:paraId="42EFA7A7" w14:textId="77777777" w:rsidR="00B3252D" w:rsidRPr="003D1F51" w:rsidRDefault="00B3252D" w:rsidP="003D1F51">
    <w:pPr>
      <w:widowControl w:val="0"/>
      <w:jc w:val="right"/>
      <w:rPr>
        <w:rFonts w:ascii="Open Sans Light" w:hAnsi="Open Sans Light" w:cs="Open Sans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DC082" w14:textId="77777777" w:rsidR="00C1710E" w:rsidRDefault="00C1710E" w:rsidP="003D1F51">
    <w:pPr>
      <w:pStyle w:val="Encabezado"/>
    </w:pPr>
  </w:p>
  <w:p w14:paraId="18AEF081" w14:textId="77777777" w:rsidR="00C1710E" w:rsidRDefault="00C1710E" w:rsidP="003D1F51">
    <w:pPr>
      <w:pStyle w:val="Encabezado"/>
    </w:pPr>
    <w:r>
      <w:rPr>
        <w:noProof/>
      </w:rPr>
      <w:drawing>
        <wp:anchor distT="0" distB="0" distL="114300" distR="114300" simplePos="0" relativeHeight="251662336" behindDoc="0" locked="0" layoutInCell="1" allowOverlap="1" wp14:anchorId="6A896779" wp14:editId="34537B67">
          <wp:simplePos x="0" y="0"/>
          <wp:positionH relativeFrom="column">
            <wp:posOffset>4719674</wp:posOffset>
          </wp:positionH>
          <wp:positionV relativeFrom="paragraph">
            <wp:posOffset>17145</wp:posOffset>
          </wp:positionV>
          <wp:extent cx="1769110" cy="396240"/>
          <wp:effectExtent l="0" t="0" r="0" b="3810"/>
          <wp:wrapThrough wrapText="bothSides">
            <wp:wrapPolygon edited="0">
              <wp:start x="9304" y="0"/>
              <wp:lineTo x="1163" y="3115"/>
              <wp:lineTo x="465" y="4154"/>
              <wp:lineTo x="698" y="20769"/>
              <wp:lineTo x="20701" y="20769"/>
              <wp:lineTo x="20701" y="5192"/>
              <wp:lineTo x="19305" y="0"/>
              <wp:lineTo x="9304" y="0"/>
            </wp:wrapPolygon>
          </wp:wrapThrough>
          <wp:docPr id="37" name="Imagen 37" descr="Un reloj digit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reloj digital&#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11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D3DF6" w14:textId="77777777" w:rsidR="00C1710E" w:rsidRDefault="00C1710E" w:rsidP="003D1F51">
    <w:pPr>
      <w:widowControl w:val="0"/>
      <w:rPr>
        <w:rFonts w:ascii="Open Sans Light" w:hAnsi="Open Sans Light" w:cs="Open Sans Light"/>
      </w:rPr>
    </w:pPr>
    <w:r>
      <w:rPr>
        <w:rFonts w:ascii="Open Sans Light" w:hAnsi="Open Sans Light" w:cs="Open Sans Light"/>
      </w:rPr>
      <w:t>macrohistoria XXXXXXXX</w:t>
    </w:r>
  </w:p>
  <w:p w14:paraId="504EC994" w14:textId="77777777" w:rsidR="00C1710E" w:rsidRDefault="00C171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00F7F"/>
    <w:multiLevelType w:val="hybridMultilevel"/>
    <w:tmpl w:val="39F865FA"/>
    <w:lvl w:ilvl="0" w:tplc="95DA7A34">
      <w:start w:val="1"/>
      <w:numFmt w:val="lowerLetter"/>
      <w:lvlText w:val="%1)"/>
      <w:lvlJc w:val="left"/>
      <w:pPr>
        <w:ind w:left="720" w:hanging="360"/>
      </w:pPr>
      <w:rPr>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27567D5"/>
    <w:multiLevelType w:val="multilevel"/>
    <w:tmpl w:val="F168AF52"/>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8EF47A7"/>
    <w:multiLevelType w:val="multilevel"/>
    <w:tmpl w:val="67B4DC5C"/>
    <w:lvl w:ilvl="0">
      <w:start w:val="1"/>
      <w:numFmt w:val="none"/>
      <w:pStyle w:val="Ttulo1"/>
      <w:lvlText w:val="%1"/>
      <w:lvlJc w:val="left"/>
      <w:pPr>
        <w:tabs>
          <w:tab w:val="num" w:pos="0"/>
        </w:tabs>
        <w:ind w:left="0" w:firstLine="0"/>
      </w:pPr>
      <w:rPr>
        <w:rFonts w:hint="default"/>
      </w:rPr>
    </w:lvl>
    <w:lvl w:ilvl="1">
      <w:start w:val="1"/>
      <w:numFmt w:val="decimal"/>
      <w:pStyle w:val="Ttulo2"/>
      <w:lvlText w:val="%1%2. "/>
      <w:lvlJc w:val="left"/>
      <w:pPr>
        <w:tabs>
          <w:tab w:val="num" w:pos="0"/>
        </w:tabs>
        <w:ind w:left="0" w:firstLine="0"/>
      </w:pPr>
      <w:rPr>
        <w:rFonts w:hint="default"/>
      </w:rPr>
    </w:lvl>
    <w:lvl w:ilvl="2">
      <w:start w:val="1"/>
      <w:numFmt w:val="decimal"/>
      <w:pStyle w:val="Ttulo3"/>
      <w:lvlText w:val="%1%2.%3. "/>
      <w:lvlJc w:val="left"/>
      <w:pPr>
        <w:tabs>
          <w:tab w:val="num" w:pos="0"/>
        </w:tabs>
        <w:ind w:left="0" w:firstLine="0"/>
      </w:pPr>
    </w:lvl>
    <w:lvl w:ilvl="3">
      <w:start w:val="1"/>
      <w:numFmt w:val="decimal"/>
      <w:pStyle w:val="Ttulo4"/>
      <w:lvlText w:val="%1%2.%3.%4. "/>
      <w:lvlJc w:val="left"/>
      <w:pPr>
        <w:tabs>
          <w:tab w:val="num" w:pos="0"/>
        </w:tabs>
        <w:ind w:left="0" w:firstLine="0"/>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 w15:restartNumberingAfterBreak="0">
    <w:nsid w:val="7AB9662C"/>
    <w:multiLevelType w:val="multilevel"/>
    <w:tmpl w:val="FD00AB42"/>
    <w:lvl w:ilvl="0">
      <w:start w:val="1"/>
      <w:numFmt w:val="decimal"/>
      <w:lvlText w:val="%1."/>
      <w:lvlJc w:val="left"/>
      <w:pPr>
        <w:ind w:left="720" w:hanging="360"/>
      </w:pPr>
      <w:rPr>
        <w:rFonts w:ascii="Open Sans ExtraBold" w:hAnsi="Open Sans ExtraBold" w:hint="default"/>
        <w:b w:val="0"/>
        <w:sz w:val="24"/>
      </w:rPr>
    </w:lvl>
    <w:lvl w:ilvl="1">
      <w:start w:val="2"/>
      <w:numFmt w:val="decimal"/>
      <w:isLgl/>
      <w:lvlText w:val="%1.%2."/>
      <w:lvlJc w:val="left"/>
      <w:pPr>
        <w:ind w:left="780" w:hanging="420"/>
      </w:pPr>
      <w:rPr>
        <w:rFonts w:ascii="Open Sans ExtraBold" w:hAnsi="Open Sans ExtraBold" w:hint="default"/>
        <w:sz w:val="24"/>
      </w:rPr>
    </w:lvl>
    <w:lvl w:ilvl="2">
      <w:start w:val="1"/>
      <w:numFmt w:val="decimal"/>
      <w:isLgl/>
      <w:lvlText w:val="%1.%2.%3."/>
      <w:lvlJc w:val="left"/>
      <w:pPr>
        <w:ind w:left="1080" w:hanging="720"/>
      </w:pPr>
      <w:rPr>
        <w:rFonts w:ascii="Open Sans ExtraBold" w:hAnsi="Open Sans ExtraBold" w:hint="default"/>
        <w:sz w:val="24"/>
      </w:rPr>
    </w:lvl>
    <w:lvl w:ilvl="3">
      <w:start w:val="1"/>
      <w:numFmt w:val="decimal"/>
      <w:isLgl/>
      <w:lvlText w:val="%1.%2.%3.%4."/>
      <w:lvlJc w:val="left"/>
      <w:pPr>
        <w:ind w:left="1080" w:hanging="720"/>
      </w:pPr>
      <w:rPr>
        <w:rFonts w:ascii="Open Sans ExtraBold" w:hAnsi="Open Sans ExtraBold" w:hint="default"/>
        <w:sz w:val="24"/>
      </w:rPr>
    </w:lvl>
    <w:lvl w:ilvl="4">
      <w:start w:val="1"/>
      <w:numFmt w:val="decimal"/>
      <w:isLgl/>
      <w:lvlText w:val="%1.%2.%3.%4.%5."/>
      <w:lvlJc w:val="left"/>
      <w:pPr>
        <w:ind w:left="1440" w:hanging="1080"/>
      </w:pPr>
      <w:rPr>
        <w:rFonts w:ascii="Open Sans ExtraBold" w:hAnsi="Open Sans ExtraBold" w:hint="default"/>
        <w:sz w:val="24"/>
      </w:rPr>
    </w:lvl>
    <w:lvl w:ilvl="5">
      <w:start w:val="1"/>
      <w:numFmt w:val="decimal"/>
      <w:isLgl/>
      <w:lvlText w:val="%1.%2.%3.%4.%5.%6."/>
      <w:lvlJc w:val="left"/>
      <w:pPr>
        <w:ind w:left="1440" w:hanging="1080"/>
      </w:pPr>
      <w:rPr>
        <w:rFonts w:ascii="Open Sans ExtraBold" w:hAnsi="Open Sans ExtraBold" w:hint="default"/>
        <w:sz w:val="24"/>
      </w:rPr>
    </w:lvl>
    <w:lvl w:ilvl="6">
      <w:start w:val="1"/>
      <w:numFmt w:val="decimal"/>
      <w:isLgl/>
      <w:lvlText w:val="%1.%2.%3.%4.%5.%6.%7."/>
      <w:lvlJc w:val="left"/>
      <w:pPr>
        <w:ind w:left="1800" w:hanging="1440"/>
      </w:pPr>
      <w:rPr>
        <w:rFonts w:ascii="Open Sans ExtraBold" w:hAnsi="Open Sans ExtraBold" w:hint="default"/>
        <w:sz w:val="24"/>
      </w:rPr>
    </w:lvl>
    <w:lvl w:ilvl="7">
      <w:start w:val="1"/>
      <w:numFmt w:val="decimal"/>
      <w:isLgl/>
      <w:lvlText w:val="%1.%2.%3.%4.%5.%6.%7.%8."/>
      <w:lvlJc w:val="left"/>
      <w:pPr>
        <w:ind w:left="1800" w:hanging="1440"/>
      </w:pPr>
      <w:rPr>
        <w:rFonts w:ascii="Open Sans ExtraBold" w:hAnsi="Open Sans ExtraBold" w:hint="default"/>
        <w:sz w:val="24"/>
      </w:rPr>
    </w:lvl>
    <w:lvl w:ilvl="8">
      <w:start w:val="1"/>
      <w:numFmt w:val="decimal"/>
      <w:isLgl/>
      <w:lvlText w:val="%1.%2.%3.%4.%5.%6.%7.%8.%9."/>
      <w:lvlJc w:val="left"/>
      <w:pPr>
        <w:ind w:left="2160" w:hanging="1800"/>
      </w:pPr>
      <w:rPr>
        <w:rFonts w:ascii="Open Sans ExtraBold" w:hAnsi="Open Sans ExtraBold" w:hint="default"/>
        <w:sz w:val="24"/>
      </w:rPr>
    </w:lvl>
  </w:abstractNum>
  <w:num w:numId="1" w16cid:durableId="1530796912">
    <w:abstractNumId w:val="2"/>
  </w:num>
  <w:num w:numId="2" w16cid:durableId="261108604">
    <w:abstractNumId w:val="3"/>
  </w:num>
  <w:num w:numId="3" w16cid:durableId="923494992">
    <w:abstractNumId w:val="2"/>
  </w:num>
  <w:num w:numId="4" w16cid:durableId="677924769">
    <w:abstractNumId w:val="1"/>
  </w:num>
  <w:num w:numId="5" w16cid:durableId="986011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123"/>
    <w:rsid w:val="000072E8"/>
    <w:rsid w:val="000335BA"/>
    <w:rsid w:val="00043B57"/>
    <w:rsid w:val="000552D5"/>
    <w:rsid w:val="00064939"/>
    <w:rsid w:val="000E4D97"/>
    <w:rsid w:val="000E5651"/>
    <w:rsid w:val="000E71E4"/>
    <w:rsid w:val="00115B08"/>
    <w:rsid w:val="00136DE1"/>
    <w:rsid w:val="00164FF3"/>
    <w:rsid w:val="001C5874"/>
    <w:rsid w:val="002207C1"/>
    <w:rsid w:val="00225D81"/>
    <w:rsid w:val="002363F2"/>
    <w:rsid w:val="00262013"/>
    <w:rsid w:val="002621A4"/>
    <w:rsid w:val="002C799D"/>
    <w:rsid w:val="00372D88"/>
    <w:rsid w:val="00392520"/>
    <w:rsid w:val="003C6BE2"/>
    <w:rsid w:val="003D1F51"/>
    <w:rsid w:val="003D4E4E"/>
    <w:rsid w:val="003E43C2"/>
    <w:rsid w:val="00401AC2"/>
    <w:rsid w:val="0046225C"/>
    <w:rsid w:val="0047002F"/>
    <w:rsid w:val="00474D30"/>
    <w:rsid w:val="00476B60"/>
    <w:rsid w:val="00481E03"/>
    <w:rsid w:val="00483BDA"/>
    <w:rsid w:val="004A4BD6"/>
    <w:rsid w:val="004D4677"/>
    <w:rsid w:val="00501B78"/>
    <w:rsid w:val="00503533"/>
    <w:rsid w:val="00504062"/>
    <w:rsid w:val="00532846"/>
    <w:rsid w:val="00575A94"/>
    <w:rsid w:val="00577865"/>
    <w:rsid w:val="005B1D49"/>
    <w:rsid w:val="0060030F"/>
    <w:rsid w:val="006104BC"/>
    <w:rsid w:val="00614817"/>
    <w:rsid w:val="0063446C"/>
    <w:rsid w:val="00660D07"/>
    <w:rsid w:val="00694667"/>
    <w:rsid w:val="006A7EDF"/>
    <w:rsid w:val="006B285F"/>
    <w:rsid w:val="00706FE5"/>
    <w:rsid w:val="00712031"/>
    <w:rsid w:val="00737050"/>
    <w:rsid w:val="00765551"/>
    <w:rsid w:val="0078621B"/>
    <w:rsid w:val="00786658"/>
    <w:rsid w:val="00793AC8"/>
    <w:rsid w:val="007A2732"/>
    <w:rsid w:val="007A7093"/>
    <w:rsid w:val="00847F6F"/>
    <w:rsid w:val="00874901"/>
    <w:rsid w:val="008A7F31"/>
    <w:rsid w:val="008B4807"/>
    <w:rsid w:val="008B53E2"/>
    <w:rsid w:val="008C6492"/>
    <w:rsid w:val="008C661A"/>
    <w:rsid w:val="00913801"/>
    <w:rsid w:val="00926987"/>
    <w:rsid w:val="00936B92"/>
    <w:rsid w:val="00984280"/>
    <w:rsid w:val="00995317"/>
    <w:rsid w:val="009D2C83"/>
    <w:rsid w:val="00A234B2"/>
    <w:rsid w:val="00A7274B"/>
    <w:rsid w:val="00B3252D"/>
    <w:rsid w:val="00B47D1E"/>
    <w:rsid w:val="00B56D37"/>
    <w:rsid w:val="00B84256"/>
    <w:rsid w:val="00BC0215"/>
    <w:rsid w:val="00C1710E"/>
    <w:rsid w:val="00CC3123"/>
    <w:rsid w:val="00CD154B"/>
    <w:rsid w:val="00CE0E9B"/>
    <w:rsid w:val="00CE7600"/>
    <w:rsid w:val="00D3150E"/>
    <w:rsid w:val="00D35E1B"/>
    <w:rsid w:val="00DC44C5"/>
    <w:rsid w:val="00DD2334"/>
    <w:rsid w:val="00DF2422"/>
    <w:rsid w:val="00E25E91"/>
    <w:rsid w:val="00E36CEE"/>
    <w:rsid w:val="00E97509"/>
    <w:rsid w:val="00F059C8"/>
    <w:rsid w:val="00F77B51"/>
    <w:rsid w:val="00FB0A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8AB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F51"/>
  </w:style>
  <w:style w:type="paragraph" w:styleId="Ttulo1">
    <w:name w:val="heading 1"/>
    <w:basedOn w:val="Normal"/>
    <w:next w:val="Normal"/>
    <w:link w:val="Ttulo1Car"/>
    <w:qFormat/>
    <w:rsid w:val="006B285F"/>
    <w:pPr>
      <w:keepNext/>
      <w:numPr>
        <w:numId w:val="1"/>
      </w:numPr>
      <w:pBdr>
        <w:top w:val="single" w:sz="6" w:space="2" w:color="auto"/>
      </w:pBdr>
      <w:suppressAutoHyphens/>
      <w:spacing w:after="120" w:line="240" w:lineRule="auto"/>
      <w:jc w:val="center"/>
      <w:outlineLvl w:val="0"/>
    </w:pPr>
    <w:rPr>
      <w:rFonts w:ascii="Arial" w:eastAsia="Times New Roman" w:hAnsi="Arial" w:cs="Times New Roman"/>
      <w:kern w:val="32"/>
      <w:sz w:val="44"/>
      <w:szCs w:val="32"/>
      <w:lang w:val="es-ES_tradnl" w:eastAsia="es-ES_tradnl"/>
    </w:rPr>
  </w:style>
  <w:style w:type="paragraph" w:styleId="Ttulo2">
    <w:name w:val="heading 2"/>
    <w:basedOn w:val="Normal"/>
    <w:next w:val="Normal"/>
    <w:link w:val="Ttulo2Car"/>
    <w:qFormat/>
    <w:rsid w:val="006B285F"/>
    <w:pPr>
      <w:keepNext/>
      <w:keepLines/>
      <w:numPr>
        <w:ilvl w:val="1"/>
        <w:numId w:val="1"/>
      </w:numPr>
      <w:tabs>
        <w:tab w:val="clear" w:pos="0"/>
        <w:tab w:val="left" w:pos="284"/>
      </w:tabs>
      <w:suppressAutoHyphens/>
      <w:spacing w:before="240" w:after="120" w:line="240" w:lineRule="auto"/>
      <w:outlineLvl w:val="1"/>
    </w:pPr>
    <w:rPr>
      <w:rFonts w:ascii="Arial" w:eastAsia="Times New Roman" w:hAnsi="Arial" w:cs="Times New Roman"/>
      <w:b/>
      <w:szCs w:val="28"/>
      <w:lang w:val="es-ES_tradnl" w:eastAsia="es-ES_tradnl"/>
    </w:rPr>
  </w:style>
  <w:style w:type="paragraph" w:styleId="Ttulo3">
    <w:name w:val="heading 3"/>
    <w:basedOn w:val="Ttulo2"/>
    <w:next w:val="Normal"/>
    <w:link w:val="Ttulo3Car"/>
    <w:autoRedefine/>
    <w:qFormat/>
    <w:rsid w:val="006B285F"/>
    <w:pPr>
      <w:numPr>
        <w:ilvl w:val="2"/>
      </w:numPr>
      <w:tabs>
        <w:tab w:val="clear" w:pos="284"/>
        <w:tab w:val="left" w:pos="426"/>
      </w:tabs>
      <w:spacing w:before="0" w:after="0"/>
      <w:outlineLvl w:val="2"/>
    </w:pPr>
    <w:rPr>
      <w:rFonts w:ascii="Helvetica" w:hAnsi="Helvetica"/>
      <w:sz w:val="20"/>
    </w:rPr>
  </w:style>
  <w:style w:type="paragraph" w:styleId="Ttulo4">
    <w:name w:val="heading 4"/>
    <w:basedOn w:val="Normal"/>
    <w:next w:val="Normal"/>
    <w:link w:val="Ttulo4Car"/>
    <w:qFormat/>
    <w:rsid w:val="006B285F"/>
    <w:pPr>
      <w:keepNext/>
      <w:numPr>
        <w:ilvl w:val="3"/>
        <w:numId w:val="1"/>
      </w:numPr>
      <w:tabs>
        <w:tab w:val="clear" w:pos="0"/>
        <w:tab w:val="left" w:pos="567"/>
      </w:tabs>
      <w:spacing w:before="240" w:after="120" w:line="240" w:lineRule="auto"/>
      <w:jc w:val="both"/>
      <w:outlineLvl w:val="3"/>
    </w:pPr>
    <w:rPr>
      <w:rFonts w:ascii="Arial" w:eastAsia="Times New Roman" w:hAnsi="Arial" w:cs="Times New Roman"/>
      <w:i/>
      <w:sz w:val="20"/>
      <w:szCs w:val="28"/>
      <w:lang w:val="es-ES_tradnl" w:eastAsia="es-ES_tradnl"/>
    </w:rPr>
  </w:style>
  <w:style w:type="paragraph" w:styleId="Ttulo5">
    <w:name w:val="heading 5"/>
    <w:basedOn w:val="Normal"/>
    <w:next w:val="Normal"/>
    <w:link w:val="Ttulo5Car"/>
    <w:qFormat/>
    <w:rsid w:val="006B285F"/>
    <w:pPr>
      <w:numPr>
        <w:ilvl w:val="4"/>
        <w:numId w:val="1"/>
      </w:numPr>
      <w:spacing w:before="240" w:after="60" w:line="240" w:lineRule="auto"/>
      <w:jc w:val="both"/>
      <w:outlineLvl w:val="4"/>
    </w:pPr>
    <w:rPr>
      <w:rFonts w:ascii="Arial" w:eastAsia="Times New Roman" w:hAnsi="Arial" w:cs="Times New Roman"/>
      <w:b/>
      <w:i/>
      <w:sz w:val="26"/>
      <w:szCs w:val="26"/>
      <w:lang w:val="es-ES_tradnl" w:eastAsia="es-ES_tradnl"/>
    </w:rPr>
  </w:style>
  <w:style w:type="paragraph" w:styleId="Ttulo6">
    <w:name w:val="heading 6"/>
    <w:basedOn w:val="Normal"/>
    <w:next w:val="Normal"/>
    <w:link w:val="Ttulo6Car"/>
    <w:qFormat/>
    <w:rsid w:val="006B285F"/>
    <w:pPr>
      <w:numPr>
        <w:ilvl w:val="5"/>
        <w:numId w:val="1"/>
      </w:numPr>
      <w:spacing w:before="240" w:after="60" w:line="240" w:lineRule="auto"/>
      <w:jc w:val="both"/>
      <w:outlineLvl w:val="5"/>
    </w:pPr>
    <w:rPr>
      <w:rFonts w:ascii="Times New Roman" w:eastAsia="Times New Roman" w:hAnsi="Times New Roman" w:cs="Times New Roman"/>
      <w:b/>
      <w:lang w:val="es-ES_tradnl" w:eastAsia="es-ES_tradnl"/>
    </w:rPr>
  </w:style>
  <w:style w:type="paragraph" w:styleId="Ttulo7">
    <w:name w:val="heading 7"/>
    <w:basedOn w:val="Normal"/>
    <w:next w:val="Normal"/>
    <w:link w:val="Ttulo7Car"/>
    <w:qFormat/>
    <w:rsid w:val="006B285F"/>
    <w:pPr>
      <w:numPr>
        <w:ilvl w:val="6"/>
        <w:numId w:val="1"/>
      </w:numPr>
      <w:spacing w:before="240" w:after="60" w:line="240" w:lineRule="auto"/>
      <w:jc w:val="both"/>
      <w:outlineLvl w:val="6"/>
    </w:pPr>
    <w:rPr>
      <w:rFonts w:ascii="Times New Roman" w:eastAsia="Times New Roman" w:hAnsi="Times New Roman" w:cs="Times New Roman"/>
      <w:sz w:val="24"/>
      <w:szCs w:val="24"/>
      <w:lang w:val="es-ES_tradnl" w:eastAsia="es-ES_tradnl"/>
    </w:rPr>
  </w:style>
  <w:style w:type="paragraph" w:styleId="Ttulo8">
    <w:name w:val="heading 8"/>
    <w:basedOn w:val="Normal"/>
    <w:next w:val="Normal"/>
    <w:link w:val="Ttulo8Car"/>
    <w:qFormat/>
    <w:rsid w:val="006B285F"/>
    <w:pPr>
      <w:numPr>
        <w:ilvl w:val="7"/>
        <w:numId w:val="1"/>
      </w:numPr>
      <w:spacing w:before="240" w:after="60" w:line="240" w:lineRule="auto"/>
      <w:jc w:val="both"/>
      <w:outlineLvl w:val="7"/>
    </w:pPr>
    <w:rPr>
      <w:rFonts w:ascii="Times New Roman" w:eastAsia="Times New Roman" w:hAnsi="Times New Roman" w:cs="Times New Roman"/>
      <w:i/>
      <w:sz w:val="24"/>
      <w:szCs w:val="24"/>
      <w:lang w:val="es-ES_tradnl" w:eastAsia="es-ES_tradnl"/>
    </w:rPr>
  </w:style>
  <w:style w:type="paragraph" w:styleId="Ttulo9">
    <w:name w:val="heading 9"/>
    <w:basedOn w:val="Normal"/>
    <w:next w:val="Normal"/>
    <w:link w:val="Ttulo9Car"/>
    <w:qFormat/>
    <w:rsid w:val="006B285F"/>
    <w:pPr>
      <w:numPr>
        <w:ilvl w:val="8"/>
        <w:numId w:val="1"/>
      </w:numPr>
      <w:spacing w:before="240" w:after="60" w:line="240" w:lineRule="auto"/>
      <w:jc w:val="both"/>
      <w:outlineLvl w:val="8"/>
    </w:pPr>
    <w:rPr>
      <w:rFonts w:ascii="Arial" w:eastAsia="Times New Roman" w:hAnsi="Arial" w:cs="Times New Roman"/>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42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4256"/>
  </w:style>
  <w:style w:type="paragraph" w:styleId="Piedepgina">
    <w:name w:val="footer"/>
    <w:basedOn w:val="Normal"/>
    <w:link w:val="PiedepginaCar"/>
    <w:uiPriority w:val="99"/>
    <w:unhideWhenUsed/>
    <w:rsid w:val="00B842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4256"/>
  </w:style>
  <w:style w:type="character" w:styleId="Textodelmarcadordeposicin">
    <w:name w:val="Placeholder Text"/>
    <w:basedOn w:val="Fuentedeprrafopredeter"/>
    <w:uiPriority w:val="99"/>
    <w:semiHidden/>
    <w:rsid w:val="00786658"/>
    <w:rPr>
      <w:color w:val="808080"/>
    </w:rPr>
  </w:style>
  <w:style w:type="character" w:customStyle="1" w:styleId="Estilo1Ttulo">
    <w:name w:val="Estilo 1 Título"/>
    <w:uiPriority w:val="1"/>
    <w:qFormat/>
    <w:rsid w:val="00FB0AF3"/>
    <w:rPr>
      <w:rFonts w:ascii="Open Sans ExtraBold" w:hAnsi="Open Sans ExtraBold"/>
      <w:color w:val="000000" w:themeColor="text1"/>
      <w:sz w:val="50"/>
    </w:rPr>
  </w:style>
  <w:style w:type="character" w:customStyle="1" w:styleId="Nombreautores">
    <w:name w:val="Nombre autores"/>
    <w:basedOn w:val="Fuentedeprrafopredeter"/>
    <w:uiPriority w:val="1"/>
    <w:qFormat/>
    <w:rsid w:val="00FB0AF3"/>
    <w:rPr>
      <w:rFonts w:ascii="Open Sans ExtraBold" w:hAnsi="Open Sans ExtraBold"/>
      <w:sz w:val="28"/>
      <w:szCs w:val="28"/>
    </w:rPr>
  </w:style>
  <w:style w:type="paragraph" w:styleId="Textonotaalfinal">
    <w:name w:val="endnote text"/>
    <w:basedOn w:val="Normal"/>
    <w:link w:val="TextonotaalfinalCar"/>
    <w:uiPriority w:val="99"/>
    <w:semiHidden/>
    <w:unhideWhenUsed/>
    <w:rsid w:val="006A7E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A7EDF"/>
    <w:rPr>
      <w:sz w:val="20"/>
      <w:szCs w:val="20"/>
    </w:rPr>
  </w:style>
  <w:style w:type="character" w:styleId="Refdenotaalfinal">
    <w:name w:val="endnote reference"/>
    <w:basedOn w:val="Fuentedeprrafopredeter"/>
    <w:uiPriority w:val="99"/>
    <w:semiHidden/>
    <w:unhideWhenUsed/>
    <w:rsid w:val="006A7EDF"/>
    <w:rPr>
      <w:vertAlign w:val="superscript"/>
    </w:rPr>
  </w:style>
  <w:style w:type="paragraph" w:styleId="Textonotapie">
    <w:name w:val="footnote text"/>
    <w:basedOn w:val="Normal"/>
    <w:link w:val="TextonotapieCar"/>
    <w:uiPriority w:val="99"/>
    <w:semiHidden/>
    <w:unhideWhenUsed/>
    <w:rsid w:val="0087490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74901"/>
    <w:rPr>
      <w:sz w:val="20"/>
      <w:szCs w:val="20"/>
    </w:rPr>
  </w:style>
  <w:style w:type="character" w:styleId="Refdenotaalpie">
    <w:name w:val="footnote reference"/>
    <w:basedOn w:val="Fuentedeprrafopredeter"/>
    <w:uiPriority w:val="99"/>
    <w:semiHidden/>
    <w:unhideWhenUsed/>
    <w:rsid w:val="00874901"/>
    <w:rPr>
      <w:vertAlign w:val="superscript"/>
    </w:rPr>
  </w:style>
  <w:style w:type="table" w:styleId="Tablaconcuadrcula">
    <w:name w:val="Table Grid"/>
    <w:basedOn w:val="Tablanormal"/>
    <w:uiPriority w:val="39"/>
    <w:rsid w:val="00600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n-Ttulo">
    <w:name w:val="Resumen-Título"/>
    <w:basedOn w:val="Normal"/>
    <w:rsid w:val="0060030F"/>
    <w:pPr>
      <w:spacing w:before="240" w:after="60" w:line="240" w:lineRule="auto"/>
      <w:jc w:val="both"/>
    </w:pPr>
    <w:rPr>
      <w:rFonts w:ascii="Arial" w:eastAsia="Times New Roman" w:hAnsi="Arial" w:cs="Times New Roman"/>
      <w:b/>
      <w:sz w:val="20"/>
      <w:szCs w:val="24"/>
      <w:lang w:val="es-ES_tradnl" w:eastAsia="es-ES_tradnl"/>
    </w:rPr>
  </w:style>
  <w:style w:type="paragraph" w:customStyle="1" w:styleId="Resumen-Texto">
    <w:name w:val="Resumen-Texto"/>
    <w:basedOn w:val="Normal"/>
    <w:rsid w:val="0060030F"/>
    <w:pPr>
      <w:spacing w:after="60" w:line="240" w:lineRule="auto"/>
      <w:jc w:val="both"/>
    </w:pPr>
    <w:rPr>
      <w:rFonts w:ascii="Arial" w:eastAsia="Times New Roman" w:hAnsi="Arial" w:cs="Times New Roman"/>
      <w:sz w:val="18"/>
      <w:szCs w:val="24"/>
      <w:lang w:val="es-ES_tradnl" w:eastAsia="es-ES_tradnl"/>
    </w:rPr>
  </w:style>
  <w:style w:type="paragraph" w:customStyle="1" w:styleId="Resumen-TextoIngls">
    <w:name w:val="Resumen-Texto Inglés"/>
    <w:basedOn w:val="Resumen-Texto"/>
    <w:rsid w:val="0060030F"/>
    <w:rPr>
      <w:lang w:val="en-GB"/>
    </w:rPr>
  </w:style>
  <w:style w:type="character" w:customStyle="1" w:styleId="Resumen">
    <w:name w:val="Resumen"/>
    <w:basedOn w:val="Fuentedeprrafopredeter"/>
    <w:uiPriority w:val="1"/>
    <w:qFormat/>
    <w:rsid w:val="0060030F"/>
    <w:rPr>
      <w:rFonts w:ascii="Open Sans Light" w:hAnsi="Open Sans Light"/>
      <w:sz w:val="24"/>
    </w:rPr>
  </w:style>
  <w:style w:type="character" w:customStyle="1" w:styleId="Ttulo1Car">
    <w:name w:val="Título 1 Car"/>
    <w:basedOn w:val="Fuentedeprrafopredeter"/>
    <w:link w:val="Ttulo1"/>
    <w:rsid w:val="006B285F"/>
    <w:rPr>
      <w:rFonts w:ascii="Arial" w:eastAsia="Times New Roman" w:hAnsi="Arial" w:cs="Times New Roman"/>
      <w:kern w:val="32"/>
      <w:sz w:val="44"/>
      <w:szCs w:val="32"/>
      <w:lang w:val="es-ES_tradnl" w:eastAsia="es-ES_tradnl"/>
    </w:rPr>
  </w:style>
  <w:style w:type="character" w:customStyle="1" w:styleId="Ttulo2Car">
    <w:name w:val="Título 2 Car"/>
    <w:basedOn w:val="Fuentedeprrafopredeter"/>
    <w:link w:val="Ttulo2"/>
    <w:rsid w:val="006B285F"/>
    <w:rPr>
      <w:rFonts w:ascii="Arial" w:eastAsia="Times New Roman" w:hAnsi="Arial" w:cs="Times New Roman"/>
      <w:b/>
      <w:szCs w:val="28"/>
      <w:lang w:val="es-ES_tradnl" w:eastAsia="es-ES_tradnl"/>
    </w:rPr>
  </w:style>
  <w:style w:type="character" w:customStyle="1" w:styleId="Ttulo3Car">
    <w:name w:val="Título 3 Car"/>
    <w:basedOn w:val="Fuentedeprrafopredeter"/>
    <w:link w:val="Ttulo3"/>
    <w:rsid w:val="006B285F"/>
    <w:rPr>
      <w:rFonts w:ascii="Helvetica" w:eastAsia="Times New Roman" w:hAnsi="Helvetica" w:cs="Times New Roman"/>
      <w:b/>
      <w:sz w:val="20"/>
      <w:szCs w:val="28"/>
      <w:lang w:val="es-ES_tradnl" w:eastAsia="es-ES_tradnl"/>
    </w:rPr>
  </w:style>
  <w:style w:type="character" w:customStyle="1" w:styleId="Ttulo4Car">
    <w:name w:val="Título 4 Car"/>
    <w:basedOn w:val="Fuentedeprrafopredeter"/>
    <w:link w:val="Ttulo4"/>
    <w:rsid w:val="006B285F"/>
    <w:rPr>
      <w:rFonts w:ascii="Arial" w:eastAsia="Times New Roman" w:hAnsi="Arial" w:cs="Times New Roman"/>
      <w:i/>
      <w:sz w:val="20"/>
      <w:szCs w:val="28"/>
      <w:lang w:val="es-ES_tradnl" w:eastAsia="es-ES_tradnl"/>
    </w:rPr>
  </w:style>
  <w:style w:type="character" w:customStyle="1" w:styleId="Ttulo5Car">
    <w:name w:val="Título 5 Car"/>
    <w:basedOn w:val="Fuentedeprrafopredeter"/>
    <w:link w:val="Ttulo5"/>
    <w:rsid w:val="006B285F"/>
    <w:rPr>
      <w:rFonts w:ascii="Arial" w:eastAsia="Times New Roman" w:hAnsi="Arial" w:cs="Times New Roman"/>
      <w:b/>
      <w:i/>
      <w:sz w:val="26"/>
      <w:szCs w:val="26"/>
      <w:lang w:val="es-ES_tradnl" w:eastAsia="es-ES_tradnl"/>
    </w:rPr>
  </w:style>
  <w:style w:type="character" w:customStyle="1" w:styleId="Ttulo6Car">
    <w:name w:val="Título 6 Car"/>
    <w:basedOn w:val="Fuentedeprrafopredeter"/>
    <w:link w:val="Ttulo6"/>
    <w:rsid w:val="006B285F"/>
    <w:rPr>
      <w:rFonts w:ascii="Times New Roman" w:eastAsia="Times New Roman" w:hAnsi="Times New Roman" w:cs="Times New Roman"/>
      <w:b/>
      <w:lang w:val="es-ES_tradnl" w:eastAsia="es-ES_tradnl"/>
    </w:rPr>
  </w:style>
  <w:style w:type="character" w:customStyle="1" w:styleId="Ttulo7Car">
    <w:name w:val="Título 7 Car"/>
    <w:basedOn w:val="Fuentedeprrafopredeter"/>
    <w:link w:val="Ttulo7"/>
    <w:rsid w:val="006B285F"/>
    <w:rPr>
      <w:rFonts w:ascii="Times New Roman" w:eastAsia="Times New Roman" w:hAnsi="Times New Roman" w:cs="Times New Roman"/>
      <w:sz w:val="24"/>
      <w:szCs w:val="24"/>
      <w:lang w:val="es-ES_tradnl" w:eastAsia="es-ES_tradnl"/>
    </w:rPr>
  </w:style>
  <w:style w:type="character" w:customStyle="1" w:styleId="Ttulo8Car">
    <w:name w:val="Título 8 Car"/>
    <w:basedOn w:val="Fuentedeprrafopredeter"/>
    <w:link w:val="Ttulo8"/>
    <w:rsid w:val="006B285F"/>
    <w:rPr>
      <w:rFonts w:ascii="Times New Roman" w:eastAsia="Times New Roman" w:hAnsi="Times New Roman" w:cs="Times New Roman"/>
      <w:i/>
      <w:sz w:val="24"/>
      <w:szCs w:val="24"/>
      <w:lang w:val="es-ES_tradnl" w:eastAsia="es-ES_tradnl"/>
    </w:rPr>
  </w:style>
  <w:style w:type="character" w:customStyle="1" w:styleId="Ttulo9Car">
    <w:name w:val="Título 9 Car"/>
    <w:basedOn w:val="Fuentedeprrafopredeter"/>
    <w:link w:val="Ttulo9"/>
    <w:rsid w:val="006B285F"/>
    <w:rPr>
      <w:rFonts w:ascii="Arial" w:eastAsia="Times New Roman" w:hAnsi="Arial" w:cs="Times New Roman"/>
      <w:lang w:val="es-ES_tradnl" w:eastAsia="es-ES_tradnl"/>
    </w:rPr>
  </w:style>
  <w:style w:type="paragraph" w:customStyle="1" w:styleId="Bibliografaf">
    <w:name w:val="Bibliografía f"/>
    <w:uiPriority w:val="1"/>
    <w:qFormat/>
    <w:rsid w:val="008B4807"/>
    <w:pPr>
      <w:spacing w:after="240" w:line="240" w:lineRule="auto"/>
      <w:ind w:left="709" w:hanging="709"/>
      <w:mirrorIndents/>
      <w:jc w:val="both"/>
    </w:pPr>
    <w:rPr>
      <w:rFonts w:ascii="Open Sans Light" w:eastAsia="Times New Roman" w:hAnsi="Open Sans Light" w:cs="Times New Roman"/>
      <w:szCs w:val="28"/>
      <w:lang w:val="es-ES_tradnl" w:eastAsia="es-ES_tradnl"/>
    </w:rPr>
  </w:style>
  <w:style w:type="paragraph" w:styleId="NormalWeb">
    <w:name w:val="Normal (Web)"/>
    <w:basedOn w:val="Normal"/>
    <w:uiPriority w:val="99"/>
    <w:unhideWhenUsed/>
    <w:rsid w:val="006B285F"/>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Subttulos">
    <w:name w:val="Subtítulos"/>
    <w:basedOn w:val="Fuentedeprrafopredeter"/>
    <w:uiPriority w:val="1"/>
    <w:qFormat/>
    <w:rsid w:val="00712031"/>
    <w:rPr>
      <w:rFonts w:ascii="Open Sans ExtraBold" w:hAnsi="Open Sans ExtraBold"/>
      <w:sz w:val="24"/>
    </w:rPr>
  </w:style>
  <w:style w:type="character" w:customStyle="1" w:styleId="Prrafocuerpo">
    <w:name w:val="Párrafo cuerpo"/>
    <w:uiPriority w:val="1"/>
    <w:qFormat/>
    <w:rsid w:val="008C661A"/>
    <w:rPr>
      <w:rFonts w:ascii="Open Sans Light" w:hAnsi="Open Sans Light"/>
      <w:color w:val="000000" w:themeColor="text1"/>
      <w:sz w:val="24"/>
      <w:lang w:val="es-CL"/>
    </w:rPr>
  </w:style>
  <w:style w:type="paragraph" w:styleId="Prrafodelista">
    <w:name w:val="List Paragraph"/>
    <w:basedOn w:val="Normal"/>
    <w:uiPriority w:val="34"/>
    <w:qFormat/>
    <w:rsid w:val="007A7093"/>
    <w:pPr>
      <w:ind w:left="720"/>
      <w:contextualSpacing/>
    </w:pPr>
  </w:style>
  <w:style w:type="character" w:customStyle="1" w:styleId="Citaslargas">
    <w:name w:val="Citas largas"/>
    <w:uiPriority w:val="1"/>
    <w:qFormat/>
    <w:rsid w:val="00E25E91"/>
    <w:rPr>
      <w:rFonts w:ascii="Open Sans Light" w:hAnsi="Open Sans Light"/>
      <w:sz w:val="20"/>
      <w:lang w:val="es-CL"/>
    </w:rPr>
  </w:style>
  <w:style w:type="paragraph" w:styleId="Descripcin">
    <w:name w:val="caption"/>
    <w:aliases w:val="Título en inglés"/>
    <w:basedOn w:val="Normal"/>
    <w:next w:val="Normal"/>
    <w:uiPriority w:val="35"/>
    <w:unhideWhenUsed/>
    <w:qFormat/>
    <w:rsid w:val="00F059C8"/>
    <w:pPr>
      <w:spacing w:after="0" w:line="240" w:lineRule="auto"/>
      <w:ind w:left="1134"/>
    </w:pPr>
    <w:rPr>
      <w:rFonts w:ascii="Open Sans Light" w:hAnsi="Open Sans Light" w:cs="Open Sans Light"/>
      <w:sz w:val="20"/>
      <w:szCs w:val="20"/>
      <w:lang w:val="en-US"/>
    </w:rPr>
  </w:style>
  <w:style w:type="paragraph" w:styleId="Sinespaciado">
    <w:name w:val="No Spacing"/>
    <w:aliases w:val="Fuente imagen"/>
    <w:uiPriority w:val="1"/>
    <w:qFormat/>
    <w:rsid w:val="00136DE1"/>
    <w:pPr>
      <w:spacing w:after="0" w:line="240" w:lineRule="auto"/>
      <w:jc w:val="center"/>
    </w:pPr>
    <w:rPr>
      <w:rFonts w:ascii="Open Sans Light" w:hAnsi="Open Sans Light" w:cs="Open Sans Light"/>
      <w:sz w:val="20"/>
      <w:szCs w:val="20"/>
    </w:rPr>
  </w:style>
  <w:style w:type="paragraph" w:customStyle="1" w:styleId="Tabla-Texto">
    <w:name w:val="Tabla-Texto"/>
    <w:basedOn w:val="Normal"/>
    <w:rsid w:val="004D4677"/>
    <w:pPr>
      <w:suppressAutoHyphens/>
      <w:spacing w:before="20" w:after="20" w:line="240" w:lineRule="auto"/>
    </w:pPr>
    <w:rPr>
      <w:rFonts w:ascii="Arial" w:eastAsia="Times New Roman" w:hAnsi="Arial" w:cs="Times New Roman"/>
      <w:sz w:val="18"/>
      <w:szCs w:val="24"/>
      <w:lang w:val="es-ES_tradnl" w:eastAsia="es-ES_tradnl"/>
    </w:rPr>
  </w:style>
  <w:style w:type="paragraph" w:customStyle="1" w:styleId="Leyendadefiguraotabla">
    <w:name w:val="Leyenda de figura o tabla"/>
    <w:basedOn w:val="Normal"/>
    <w:rsid w:val="004D4677"/>
    <w:pPr>
      <w:suppressAutoHyphens/>
      <w:spacing w:before="120" w:after="360" w:line="240" w:lineRule="auto"/>
      <w:jc w:val="center"/>
    </w:pPr>
    <w:rPr>
      <w:rFonts w:ascii="Arial" w:eastAsia="Times New Roman" w:hAnsi="Arial" w:cs="Times New Roman"/>
      <w:i/>
      <w:sz w:val="18"/>
      <w:szCs w:val="24"/>
      <w:lang w:val="es-ES_tradnl" w:eastAsia="es-ES_tradnl"/>
    </w:rPr>
  </w:style>
  <w:style w:type="paragraph" w:customStyle="1" w:styleId="Tabla-Cabecera">
    <w:name w:val="Tabla-Cabecera"/>
    <w:basedOn w:val="Tabla-Texto"/>
    <w:rsid w:val="004D4677"/>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25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306C99CC8B42F38B72C36305FE46C2"/>
        <w:category>
          <w:name w:val="General"/>
          <w:gallery w:val="placeholder"/>
        </w:category>
        <w:types>
          <w:type w:val="bbPlcHdr"/>
        </w:types>
        <w:behaviors>
          <w:behavior w:val="content"/>
        </w:behaviors>
        <w:guid w:val="{829CB8C5-CB88-4200-9A4C-53D52D1895D6}"/>
      </w:docPartPr>
      <w:docPartBody>
        <w:p w:rsidR="00000000" w:rsidRDefault="00070B55">
          <w:pPr>
            <w:pStyle w:val="D1306C99CC8B42F38B72C36305FE46C2"/>
          </w:pPr>
          <w:r w:rsidRPr="000D6285">
            <w:rPr>
              <w:rStyle w:val="Textodelmarcadordeposicin"/>
            </w:rPr>
            <w:t>Haga clic o pulse aquí para escribir texto.</w:t>
          </w:r>
        </w:p>
      </w:docPartBody>
    </w:docPart>
    <w:docPart>
      <w:docPartPr>
        <w:name w:val="6CD10F645C9F4163B87600C4163C65EC"/>
        <w:category>
          <w:name w:val="General"/>
          <w:gallery w:val="placeholder"/>
        </w:category>
        <w:types>
          <w:type w:val="bbPlcHdr"/>
        </w:types>
        <w:behaviors>
          <w:behavior w:val="content"/>
        </w:behaviors>
        <w:guid w:val="{237F23D6-C76C-4EF2-A5AB-75B7CE1F69EF}"/>
      </w:docPartPr>
      <w:docPartBody>
        <w:p w:rsidR="00000000" w:rsidRDefault="00070B55">
          <w:pPr>
            <w:pStyle w:val="6CD10F645C9F4163B87600C4163C65EC"/>
          </w:pPr>
          <w:r w:rsidRPr="00361E86">
            <w:rPr>
              <w:rStyle w:val="Textodelmarcadordeposicin"/>
            </w:rPr>
            <w:t>Haga clic o pulse aquí para escribir texto.</w:t>
          </w:r>
        </w:p>
      </w:docPartBody>
    </w:docPart>
    <w:docPart>
      <w:docPartPr>
        <w:name w:val="5745ABFDE9984328BA77F1DDD276B065"/>
        <w:category>
          <w:name w:val="General"/>
          <w:gallery w:val="placeholder"/>
        </w:category>
        <w:types>
          <w:type w:val="bbPlcHdr"/>
        </w:types>
        <w:behaviors>
          <w:behavior w:val="content"/>
        </w:behaviors>
        <w:guid w:val="{207C68AE-357A-4444-BF3A-C2B5DAD5747F}"/>
      </w:docPartPr>
      <w:docPartBody>
        <w:p w:rsidR="00000000" w:rsidRDefault="00070B55">
          <w:pPr>
            <w:pStyle w:val="5745ABFDE9984328BA77F1DDD276B065"/>
          </w:pPr>
          <w:r w:rsidRPr="00361E86">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ExtraBold">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Light">
    <w:panose1 w:val="00000000000000000000"/>
    <w:charset w:val="00"/>
    <w:family w:val="auto"/>
    <w:pitch w:val="variable"/>
    <w:sig w:usb0="E00002FF" w:usb1="4000201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55"/>
    <w:rsid w:val="00070B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D1306C99CC8B42F38B72C36305FE46C2">
    <w:name w:val="D1306C99CC8B42F38B72C36305FE46C2"/>
  </w:style>
  <w:style w:type="paragraph" w:customStyle="1" w:styleId="6CD10F645C9F4163B87600C4163C65EC">
    <w:name w:val="6CD10F645C9F4163B87600C4163C65EC"/>
  </w:style>
  <w:style w:type="paragraph" w:customStyle="1" w:styleId="5745ABFDE9984328BA77F1DDD276B065">
    <w:name w:val="5745ABFDE9984328BA77F1DDD276B0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447B1A9-1CEE-4359-A6CE-BD8E5D98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_Plantilla de colaboración_MH</Template>
  <TotalTime>9</TotalTime>
  <Pages>6</Pages>
  <Words>1150</Words>
  <Characters>6330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 G.</dc:creator>
  <cp:keywords/>
  <dc:description/>
  <cp:lastModifiedBy>Erica Alejandra Mina González</cp:lastModifiedBy>
  <cp:revision>1</cp:revision>
  <dcterms:created xsi:type="dcterms:W3CDTF">2022-05-09T17:33:00Z</dcterms:created>
  <dcterms:modified xsi:type="dcterms:W3CDTF">2022-05-09T17:42:00Z</dcterms:modified>
</cp:coreProperties>
</file>